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:rsidTr="001632A6">
        <w:trPr>
          <w:trHeight w:hRule="exact" w:val="14400"/>
          <w:jc w:val="center"/>
        </w:trPr>
        <w:tc>
          <w:tcPr>
            <w:tcW w:w="7200" w:type="dxa"/>
          </w:tcPr>
          <w:p w:rsidR="00423F28" w:rsidRDefault="00A867AE">
            <w:r w:rsidRPr="00A867AE">
              <w:rPr>
                <w:noProof/>
                <w:lang w:eastAsia="en-US"/>
              </w:rPr>
              <w:drawing>
                <wp:inline distT="0" distB="0" distL="0" distR="0">
                  <wp:extent cx="4493029" cy="2990850"/>
                  <wp:effectExtent l="0" t="0" r="3175" b="0"/>
                  <wp:docPr id="3" name="Picture 3" descr="C:\Users\jgast2\Desktop\Documents\Tiffany\04192013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gast2\Desktop\Documents\Tiffany\04192013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635" cy="299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A4A" w:rsidRPr="00F95212" w:rsidRDefault="00F831BA" w:rsidP="003A4A4A">
            <w:pPr>
              <w:pStyle w:val="Subtitle"/>
              <w:rPr>
                <w:color w:val="F6C51E"/>
              </w:rPr>
            </w:pPr>
            <w:sdt>
              <w:sdtPr>
                <w:rPr>
                  <w:color w:val="F6C51E"/>
                </w:rPr>
                <w:alias w:val="Enter event date:"/>
                <w:tag w:val="Enter event date:"/>
                <w:id w:val="1308741240"/>
                <w:placeholder>
                  <w:docPart w:val="3BD0CAFEA2F946D0BAED8F1AEAD8655C"/>
                </w:placeholder>
                <w15:appearance w15:val="hidden"/>
                <w:text/>
              </w:sdtPr>
              <w:sdtEndPr/>
              <w:sdtContent>
                <w:r w:rsidR="00E8103D" w:rsidRPr="00F95212">
                  <w:rPr>
                    <w:color w:val="F6C51E"/>
                  </w:rPr>
                  <w:t>SCIENCE HELP</w:t>
                </w:r>
              </w:sdtContent>
            </w:sdt>
          </w:p>
          <w:sdt>
            <w:sdtPr>
              <w:rPr>
                <w:color w:val="07224A"/>
              </w:rPr>
              <w:alias w:val="Enter event title:"/>
              <w:tag w:val="Enter event title:"/>
              <w:id w:val="16356312"/>
              <w:placeholder>
                <w:docPart w:val="2482A03AB038407EBE5204138E854EF7"/>
              </w:placeholder>
              <w15:appearance w15:val="hidden"/>
              <w:text/>
            </w:sdtPr>
            <w:sdtEndPr/>
            <w:sdtContent>
              <w:p w:rsidR="003A4A4A" w:rsidRPr="00F95212" w:rsidRDefault="00E8103D" w:rsidP="003A4A4A">
                <w:pPr>
                  <w:pStyle w:val="Title"/>
                  <w:rPr>
                    <w:color w:val="07224A"/>
                  </w:rPr>
                </w:pPr>
                <w:r w:rsidRPr="00F95212">
                  <w:rPr>
                    <w:color w:val="07224A"/>
                  </w:rPr>
                  <w:t xml:space="preserve">Supplemental </w:t>
                </w:r>
                <w:r w:rsidR="008D44BE">
                  <w:rPr>
                    <w:color w:val="07224A"/>
                  </w:rPr>
                  <w:t>I</w:t>
                </w:r>
                <w:r w:rsidRPr="00F95212">
                  <w:rPr>
                    <w:color w:val="07224A"/>
                  </w:rPr>
                  <w:t>nstruction (SI)</w:t>
                </w:r>
              </w:p>
            </w:sdtContent>
          </w:sdt>
          <w:p w:rsidR="003A4A4A" w:rsidRPr="00F95212" w:rsidRDefault="00F831BA" w:rsidP="003A4A4A">
            <w:pPr>
              <w:pStyle w:val="Heading1"/>
              <w:rPr>
                <w:color w:val="07224A"/>
              </w:rPr>
            </w:pPr>
            <w:sdt>
              <w:sdtPr>
                <w:rPr>
                  <w:color w:val="07224A"/>
                  <w:sz w:val="32"/>
                  <w:szCs w:val="32"/>
                </w:rPr>
                <w:alias w:val="Enter event description heading:"/>
                <w:tag w:val="Enter event description heading:"/>
                <w:id w:val="2000612752"/>
                <w:placeholder>
                  <w:docPart w:val="8C7FA2509B684A9C8BB1BD06E43A8D91"/>
                </w:placeholder>
                <w15:appearance w15:val="hidden"/>
                <w:text/>
              </w:sdtPr>
              <w:sdtEndPr/>
              <w:sdtContent>
                <w:r w:rsidR="00E8103D" w:rsidRPr="008D44BE">
                  <w:rPr>
                    <w:color w:val="07224A"/>
                    <w:sz w:val="32"/>
                    <w:szCs w:val="32"/>
                  </w:rPr>
                  <w:t>Peer Led Study Groups</w:t>
                </w:r>
              </w:sdtContent>
            </w:sdt>
          </w:p>
          <w:p w:rsidR="006116A4" w:rsidRDefault="00E8103D" w:rsidP="003A4A4A">
            <w:r w:rsidRPr="008D44BE">
              <w:t>SI is available to students enrolled in courses offering supplementa</w:t>
            </w:r>
            <w:r w:rsidR="00B47D70" w:rsidRPr="008D44BE">
              <w:t xml:space="preserve">l instruction at no extra cost. </w:t>
            </w:r>
            <w:r w:rsidRPr="008D44BE">
              <w:t>SI sessions are announced in class at the beginning of each semester. There are at least three weekly session fo</w:t>
            </w:r>
            <w:r w:rsidR="0065695C" w:rsidRPr="008D44BE">
              <w:t>r</w:t>
            </w:r>
            <w:r w:rsidRPr="008D44BE">
              <w:t xml:space="preserve"> each course supported by SI.</w:t>
            </w:r>
            <w:r w:rsidR="00B47D70" w:rsidRPr="008D44BE">
              <w:t xml:space="preserve"> </w:t>
            </w:r>
            <w:r w:rsidR="0065695C" w:rsidRPr="008D44BE">
              <w:t>The program is most effective when you atten</w:t>
            </w:r>
            <w:r w:rsidR="00A867AE" w:rsidRPr="008D44BE">
              <w:t>d at least one session per week.</w:t>
            </w:r>
            <w:r w:rsidR="00A867AE" w:rsidRPr="008D44BE">
              <w:br/>
            </w:r>
            <w:r w:rsidR="00A867AE" w:rsidRPr="008D44BE">
              <w:br/>
            </w:r>
            <w:r w:rsidR="006116A4">
              <w:t>Classes incorporating Supplemental Instructi</w:t>
            </w:r>
            <w:bookmarkStart w:id="0" w:name="_GoBack"/>
            <w:bookmarkEnd w:id="0"/>
            <w:r w:rsidR="006116A4">
              <w:t>on include: BIOL 2150 and 2160, CHEM 1090, 1120, 1240 and 2410, EEES 2150, EXSC 2560 and 2570 and PHYS 2150. Come with your questions and plan to have fun!</w:t>
            </w:r>
            <w:r w:rsidR="00A867AE" w:rsidRPr="008D44BE">
              <w:br/>
            </w:r>
          </w:p>
          <w:p w:rsidR="006116A4" w:rsidRPr="008D44BE" w:rsidRDefault="006116A4" w:rsidP="003A4A4A"/>
          <w:p w:rsidR="00A867AE" w:rsidRDefault="00A867AE" w:rsidP="003A4A4A">
            <w:r w:rsidRPr="006F2362">
              <w:rPr>
                <w:noProof/>
                <w:lang w:eastAsia="en-US"/>
              </w:rPr>
              <w:drawing>
                <wp:inline distT="0" distB="0" distL="0" distR="0" wp14:anchorId="5ADD0134" wp14:editId="6B841848">
                  <wp:extent cx="1428750" cy="504825"/>
                  <wp:effectExtent l="0" t="0" r="0" b="9525"/>
                  <wp:docPr id="4" name="Picture 4" descr="C:\Users\kpollau\Pictures\Saved Pictures\UT 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pollau\Pictures\Saved Pictures\UT 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A4A" w:rsidRDefault="003A4A4A" w:rsidP="00067228">
            <w:pPr>
              <w:pStyle w:val="Logo"/>
            </w:pP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shd w:val="clear" w:color="auto" w:fill="07224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:rsidTr="00F95212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07224A"/>
                  <w:vAlign w:val="center"/>
                </w:tcPr>
                <w:p w:rsidR="00236FEA" w:rsidRPr="00F95212" w:rsidRDefault="00F831BA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B7E2272BD982478AB7319F28FBD16E91"/>
                      </w:placeholder>
                      <w15:appearance w15:val="hidden"/>
                      <w:text/>
                    </w:sdtPr>
                    <w:sdtEndPr/>
                    <w:sdtContent>
                      <w:r w:rsidR="00E8103D" w:rsidRPr="00F95212">
                        <w:t>Peer Instructors have a 3.5 GPA</w:t>
                      </w:r>
                      <w:r w:rsidR="00325EF3" w:rsidRPr="00F95212">
                        <w:t xml:space="preserve"> and science credit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04B341AE36E14F52AD9E0E80D834E62B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F95212" w:rsidRDefault="00236FEA" w:rsidP="00236FEA">
                      <w:pPr>
                        <w:pStyle w:val="Line"/>
                      </w:pPr>
                      <w:r w:rsidRPr="00F95212">
                        <w:t>____</w:t>
                      </w:r>
                    </w:p>
                  </w:sdtContent>
                </w:sdt>
                <w:p w:rsidR="00236FEA" w:rsidRPr="00F95212" w:rsidRDefault="00F831BA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D455A6026DE94F6091DDAD3A5C24F96E"/>
                      </w:placeholder>
                      <w15:appearance w15:val="hidden"/>
                      <w:text/>
                    </w:sdtPr>
                    <w:sdtEndPr/>
                    <w:sdtContent>
                      <w:r w:rsidR="00E8103D" w:rsidRPr="00F95212">
                        <w:t>Great Opportunity to earn a higher grade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843223F00B3B4F6C8FC267499E7EF83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F95212" w:rsidRDefault="00236FEA" w:rsidP="00236FEA">
                      <w:pPr>
                        <w:pStyle w:val="Line"/>
                      </w:pPr>
                      <w:r w:rsidRPr="00F95212">
                        <w:t>____</w:t>
                      </w:r>
                    </w:p>
                  </w:sdtContent>
                </w:sdt>
                <w:p w:rsidR="00236FEA" w:rsidRPr="00F95212" w:rsidRDefault="00F831BA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E40C8BE7EE2E4E51A074E6E58CF280D5"/>
                      </w:placeholder>
                      <w15:appearance w15:val="hidden"/>
                      <w:text/>
                    </w:sdtPr>
                    <w:sdtEndPr/>
                    <w:sdtContent>
                      <w:r w:rsidR="00E8103D" w:rsidRPr="00F95212">
                        <w:t>Learn new ways to break down and understand difficult material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29E8FE6921AC4810B5FD805EC9620A7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F95212" w:rsidRDefault="00236FEA" w:rsidP="00236FEA">
                      <w:pPr>
                        <w:pStyle w:val="Line"/>
                      </w:pPr>
                      <w:r w:rsidRPr="00F95212">
                        <w:t>____</w:t>
                      </w:r>
                    </w:p>
                  </w:sdtContent>
                </w:sdt>
                <w:p w:rsidR="00236FEA" w:rsidRPr="00F95212" w:rsidRDefault="005B1792" w:rsidP="00236FEA">
                  <w:pPr>
                    <w:pStyle w:val="Heading2"/>
                  </w:pPr>
                  <w:r w:rsidRPr="00F95212">
                    <w:t>Friendly place to make and correct mistakes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73A098CFF67D447EB66FD34ADDFC6C9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F95212" w:rsidRDefault="00236FEA" w:rsidP="00236FEA">
                      <w:pPr>
                        <w:pStyle w:val="Line"/>
                      </w:pPr>
                      <w:r w:rsidRPr="00F95212">
                        <w:t>____</w:t>
                      </w:r>
                    </w:p>
                  </w:sdtContent>
                </w:sdt>
                <w:p w:rsidR="00236FEA" w:rsidRDefault="005B1792" w:rsidP="005B1792">
                  <w:pPr>
                    <w:pStyle w:val="Heading2"/>
                  </w:pPr>
                  <w:r w:rsidRPr="00F95212">
                    <w:t>Ask questions and get great study tips!</w:t>
                  </w:r>
                </w:p>
              </w:tc>
            </w:tr>
            <w:tr w:rsidR="00236FEA" w:rsidTr="00F95212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F6C51E"/>
                  <w:vAlign w:val="center"/>
                </w:tcPr>
                <w:p w:rsidR="00236FEA" w:rsidRDefault="005B1792" w:rsidP="00796BEE">
                  <w:pPr>
                    <w:pStyle w:val="Heading3"/>
                    <w:jc w:val="left"/>
                  </w:pPr>
                  <w:r>
                    <w:t>Learning Enhacement Center</w:t>
                  </w:r>
                  <w:r w:rsidR="00796BEE">
                    <w:br/>
                  </w:r>
                </w:p>
                <w:p w:rsidR="00236FEA" w:rsidRPr="00796BEE" w:rsidRDefault="00F831BA" w:rsidP="00796BEE">
                  <w:pPr>
                    <w:pStyle w:val="ContactInfo"/>
                    <w:jc w:val="lef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1DD8B528F631429FADE24C886F1AC0C9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5B1792" w:rsidRPr="00796BEE">
                        <w:rPr>
                          <w:sz w:val="20"/>
                          <w:szCs w:val="20"/>
                        </w:rPr>
                        <w:t>Carlson Library</w:t>
                      </w:r>
                    </w:sdtContent>
                  </w:sdt>
                </w:p>
                <w:p w:rsidR="00236FEA" w:rsidRPr="00796BEE" w:rsidRDefault="005B1792" w:rsidP="00796BEE">
                  <w:pPr>
                    <w:pStyle w:val="ContactInfo"/>
                    <w:jc w:val="left"/>
                    <w:rPr>
                      <w:sz w:val="20"/>
                      <w:szCs w:val="20"/>
                    </w:rPr>
                  </w:pPr>
                  <w:r w:rsidRPr="00796BEE">
                    <w:rPr>
                      <w:sz w:val="20"/>
                      <w:szCs w:val="20"/>
                    </w:rPr>
                    <w:t>B</w:t>
                  </w:r>
                  <w:r w:rsidR="00325EF3" w:rsidRPr="00796BEE">
                    <w:rPr>
                      <w:sz w:val="20"/>
                      <w:szCs w:val="20"/>
                    </w:rPr>
                    <w:t>0</w:t>
                  </w:r>
                  <w:r w:rsidRPr="00796BEE">
                    <w:rPr>
                      <w:sz w:val="20"/>
                      <w:szCs w:val="20"/>
                    </w:rPr>
                    <w:t>200</w:t>
                  </w:r>
                </w:p>
                <w:p w:rsidR="00236FEA" w:rsidRPr="00796BEE" w:rsidRDefault="00F95212" w:rsidP="00796BEE">
                  <w:pPr>
                    <w:pStyle w:val="ContactInfo"/>
                    <w:jc w:val="left"/>
                  </w:pPr>
                  <w:r w:rsidRPr="00796BEE">
                    <w:rPr>
                      <w:sz w:val="20"/>
                      <w:szCs w:val="20"/>
                    </w:rPr>
                    <w:t>419.530.</w:t>
                  </w:r>
                  <w:r w:rsidR="005B1792" w:rsidRPr="00796BEE">
                    <w:rPr>
                      <w:sz w:val="20"/>
                      <w:szCs w:val="20"/>
                    </w:rPr>
                    <w:t>2176</w:t>
                  </w:r>
                  <w:r w:rsidR="00796BEE" w:rsidRPr="00796BEE">
                    <w:rPr>
                      <w:sz w:val="20"/>
                      <w:szCs w:val="20"/>
                    </w:rPr>
                    <w:br/>
                  </w:r>
                  <w:r w:rsidR="005B1792" w:rsidRPr="00796BEE">
                    <w:rPr>
                      <w:sz w:val="20"/>
                      <w:szCs w:val="20"/>
                    </w:rPr>
                    <w:t>www.utoledo.edu/success/lec/si/</w:t>
                  </w:r>
                </w:p>
              </w:tc>
            </w:tr>
          </w:tbl>
          <w:p w:rsidR="00423F28" w:rsidRDefault="00423F28" w:rsidP="00236FEA"/>
        </w:tc>
      </w:tr>
    </w:tbl>
    <w:p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1BA" w:rsidRDefault="00F831BA" w:rsidP="00AB6948">
      <w:pPr>
        <w:spacing w:after="0" w:line="240" w:lineRule="auto"/>
      </w:pPr>
      <w:r>
        <w:separator/>
      </w:r>
    </w:p>
  </w:endnote>
  <w:endnote w:type="continuationSeparator" w:id="0">
    <w:p w:rsidR="00F831BA" w:rsidRDefault="00F831BA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1BA" w:rsidRDefault="00F831BA" w:rsidP="00AB6948">
      <w:pPr>
        <w:spacing w:after="0" w:line="240" w:lineRule="auto"/>
      </w:pPr>
      <w:r>
        <w:separator/>
      </w:r>
    </w:p>
  </w:footnote>
  <w:footnote w:type="continuationSeparator" w:id="0">
    <w:p w:rsidR="00F831BA" w:rsidRDefault="00F831BA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03D"/>
    <w:rsid w:val="00044307"/>
    <w:rsid w:val="00054D84"/>
    <w:rsid w:val="00067228"/>
    <w:rsid w:val="00190F23"/>
    <w:rsid w:val="00194E9C"/>
    <w:rsid w:val="001C290A"/>
    <w:rsid w:val="001D3B47"/>
    <w:rsid w:val="00236FEA"/>
    <w:rsid w:val="0027400C"/>
    <w:rsid w:val="002A0BAC"/>
    <w:rsid w:val="002C65CB"/>
    <w:rsid w:val="002D469D"/>
    <w:rsid w:val="00313AF6"/>
    <w:rsid w:val="00325EF3"/>
    <w:rsid w:val="003A4A4A"/>
    <w:rsid w:val="003F4359"/>
    <w:rsid w:val="00423F28"/>
    <w:rsid w:val="00425C2B"/>
    <w:rsid w:val="00486D6B"/>
    <w:rsid w:val="004A1A52"/>
    <w:rsid w:val="004B6545"/>
    <w:rsid w:val="004C43EE"/>
    <w:rsid w:val="005927AD"/>
    <w:rsid w:val="005B14F6"/>
    <w:rsid w:val="005B1792"/>
    <w:rsid w:val="006116A4"/>
    <w:rsid w:val="00627140"/>
    <w:rsid w:val="00655EA2"/>
    <w:rsid w:val="0065695C"/>
    <w:rsid w:val="006F2362"/>
    <w:rsid w:val="00767651"/>
    <w:rsid w:val="007716AB"/>
    <w:rsid w:val="00796BEE"/>
    <w:rsid w:val="007C3347"/>
    <w:rsid w:val="007E4871"/>
    <w:rsid w:val="007E4C8C"/>
    <w:rsid w:val="007F3F1B"/>
    <w:rsid w:val="00804979"/>
    <w:rsid w:val="008458BC"/>
    <w:rsid w:val="008D44BE"/>
    <w:rsid w:val="008F5234"/>
    <w:rsid w:val="009D3491"/>
    <w:rsid w:val="00A867AE"/>
    <w:rsid w:val="00AA4B20"/>
    <w:rsid w:val="00AB6948"/>
    <w:rsid w:val="00AC4416"/>
    <w:rsid w:val="00AD7965"/>
    <w:rsid w:val="00B220A3"/>
    <w:rsid w:val="00B2335D"/>
    <w:rsid w:val="00B47D70"/>
    <w:rsid w:val="00BB702B"/>
    <w:rsid w:val="00C175B1"/>
    <w:rsid w:val="00C23D95"/>
    <w:rsid w:val="00C87D9E"/>
    <w:rsid w:val="00CB26AC"/>
    <w:rsid w:val="00DD2A04"/>
    <w:rsid w:val="00E8103D"/>
    <w:rsid w:val="00E85A56"/>
    <w:rsid w:val="00EE7AE0"/>
    <w:rsid w:val="00F1347B"/>
    <w:rsid w:val="00F831BA"/>
    <w:rsid w:val="00F95212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60A726"/>
  <w15:chartTrackingRefBased/>
  <w15:docId w15:val="{898B1C72-EAA3-448C-BFD4-C7CC55AD8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">
    <w:name w:val="Smart Hyperlink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ollau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BD0CAFEA2F946D0BAED8F1AEAD86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0CC9F-2CB4-4BA1-85C2-2B248D514E7C}"/>
      </w:docPartPr>
      <w:docPartBody>
        <w:p w:rsidR="009168DD" w:rsidRDefault="00B306A8">
          <w:pPr>
            <w:pStyle w:val="3BD0CAFEA2F946D0BAED8F1AEAD8655C"/>
          </w:pPr>
          <w:r>
            <w:t>Event Date</w:t>
          </w:r>
        </w:p>
      </w:docPartBody>
    </w:docPart>
    <w:docPart>
      <w:docPartPr>
        <w:name w:val="2482A03AB038407EBE5204138E854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BBB2E-A4E0-45AD-A65F-9DE6FB8C5C33}"/>
      </w:docPartPr>
      <w:docPartBody>
        <w:p w:rsidR="009168DD" w:rsidRDefault="00B306A8">
          <w:pPr>
            <w:pStyle w:val="2482A03AB038407EBE5204138E854EF7"/>
          </w:pPr>
          <w:r>
            <w:t>Event Title, Up to Two Lines</w:t>
          </w:r>
        </w:p>
      </w:docPartBody>
    </w:docPart>
    <w:docPart>
      <w:docPartPr>
        <w:name w:val="8C7FA2509B684A9C8BB1BD06E43A8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72CB7-5FF3-4575-AD16-2EC7EDE50AD9}"/>
      </w:docPartPr>
      <w:docPartBody>
        <w:p w:rsidR="009168DD" w:rsidRDefault="00B306A8">
          <w:pPr>
            <w:pStyle w:val="8C7FA2509B684A9C8BB1BD06E43A8D91"/>
          </w:pPr>
          <w:r>
            <w:t>Event Description Heading</w:t>
          </w:r>
        </w:p>
      </w:docPartBody>
    </w:docPart>
    <w:docPart>
      <w:docPartPr>
        <w:name w:val="B7E2272BD982478AB7319F28FBD16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34B79-6111-4A45-9F98-0A6072E99533}"/>
      </w:docPartPr>
      <w:docPartBody>
        <w:p w:rsidR="009168DD" w:rsidRDefault="00B306A8">
          <w:pPr>
            <w:pStyle w:val="B7E2272BD982478AB7319F28FBD16E91"/>
          </w:pPr>
          <w:r>
            <w:t>Add Key Info About Your Event Here!</w:t>
          </w:r>
        </w:p>
      </w:docPartBody>
    </w:docPart>
    <w:docPart>
      <w:docPartPr>
        <w:name w:val="04B341AE36E14F52AD9E0E80D834E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07B21-6E35-4EF6-A632-802E5B758A35}"/>
      </w:docPartPr>
      <w:docPartBody>
        <w:p w:rsidR="009168DD" w:rsidRDefault="00B306A8">
          <w:pPr>
            <w:pStyle w:val="04B341AE36E14F52AD9E0E80D834E62B"/>
          </w:pPr>
          <w:r>
            <w:t>____</w:t>
          </w:r>
        </w:p>
      </w:docPartBody>
    </w:docPart>
    <w:docPart>
      <w:docPartPr>
        <w:name w:val="D455A6026DE94F6091DDAD3A5C24F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3BF13-D8D2-459F-A593-6D3B84FDA243}"/>
      </w:docPartPr>
      <w:docPartBody>
        <w:p w:rsidR="009168DD" w:rsidRDefault="00B306A8">
          <w:pPr>
            <w:pStyle w:val="D455A6026DE94F6091DDAD3A5C24F96E"/>
          </w:pPr>
          <w:r>
            <w:t>Don’t Be Shy—Tell Them Why They Can’t Miss This Event!</w:t>
          </w:r>
        </w:p>
      </w:docPartBody>
    </w:docPart>
    <w:docPart>
      <w:docPartPr>
        <w:name w:val="843223F00B3B4F6C8FC267499E7EF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8CD09-4AC0-43B1-9F88-A26792FC45B2}"/>
      </w:docPartPr>
      <w:docPartBody>
        <w:p w:rsidR="009168DD" w:rsidRDefault="00B306A8">
          <w:pPr>
            <w:pStyle w:val="843223F00B3B4F6C8FC267499E7EF838"/>
          </w:pPr>
          <w:r w:rsidRPr="00655EA2">
            <w:t>____</w:t>
          </w:r>
        </w:p>
      </w:docPartBody>
    </w:docPart>
    <w:docPart>
      <w:docPartPr>
        <w:name w:val="E40C8BE7EE2E4E51A074E6E58CF28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AD4C7-51F6-4498-99A4-A901FF98A7A6}"/>
      </w:docPartPr>
      <w:docPartBody>
        <w:p w:rsidR="009168DD" w:rsidRDefault="00B306A8">
          <w:pPr>
            <w:pStyle w:val="E40C8BE7EE2E4E51A074E6E58CF280D5"/>
          </w:pPr>
          <w:r>
            <w:t>One More Exciting Point Here!</w:t>
          </w:r>
        </w:p>
      </w:docPartBody>
    </w:docPart>
    <w:docPart>
      <w:docPartPr>
        <w:name w:val="29E8FE6921AC4810B5FD805EC9620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62BBB-F2AF-41D8-BD72-283D1BFE39A1}"/>
      </w:docPartPr>
      <w:docPartBody>
        <w:p w:rsidR="009168DD" w:rsidRDefault="00B306A8">
          <w:pPr>
            <w:pStyle w:val="29E8FE6921AC4810B5FD805EC9620A7C"/>
          </w:pPr>
          <w:r w:rsidRPr="00655EA2">
            <w:t>____</w:t>
          </w:r>
        </w:p>
      </w:docPartBody>
    </w:docPart>
    <w:docPart>
      <w:docPartPr>
        <w:name w:val="73A098CFF67D447EB66FD34ADDFC6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2A6FE-DEA1-4F32-9333-B51C7964C66D}"/>
      </w:docPartPr>
      <w:docPartBody>
        <w:p w:rsidR="009168DD" w:rsidRDefault="00B306A8">
          <w:pPr>
            <w:pStyle w:val="73A098CFF67D447EB66FD34ADDFC6C95"/>
          </w:pPr>
          <w:r>
            <w:t>____</w:t>
          </w:r>
        </w:p>
      </w:docPartBody>
    </w:docPart>
    <w:docPart>
      <w:docPartPr>
        <w:name w:val="1DD8B528F631429FADE24C886F1AC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84B8E-07D6-4EC4-ADF8-9FF0A8AA3EE1}"/>
      </w:docPartPr>
      <w:docPartBody>
        <w:p w:rsidR="009168DD" w:rsidRDefault="00B306A8">
          <w:pPr>
            <w:pStyle w:val="1DD8B528F631429FADE24C886F1AC0C9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6A8"/>
    <w:rsid w:val="004A2F17"/>
    <w:rsid w:val="00525E6A"/>
    <w:rsid w:val="007D6DA4"/>
    <w:rsid w:val="009168DD"/>
    <w:rsid w:val="00B306A8"/>
    <w:rsid w:val="00B9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D0CAFEA2F946D0BAED8F1AEAD8655C">
    <w:name w:val="3BD0CAFEA2F946D0BAED8F1AEAD8655C"/>
  </w:style>
  <w:style w:type="paragraph" w:customStyle="1" w:styleId="2482A03AB038407EBE5204138E854EF7">
    <w:name w:val="2482A03AB038407EBE5204138E854EF7"/>
  </w:style>
  <w:style w:type="paragraph" w:customStyle="1" w:styleId="8C7FA2509B684A9C8BB1BD06E43A8D91">
    <w:name w:val="8C7FA2509B684A9C8BB1BD06E43A8D91"/>
  </w:style>
  <w:style w:type="paragraph" w:customStyle="1" w:styleId="510D8FE86D71474FA7795B7A8D56E9F3">
    <w:name w:val="510D8FE86D71474FA7795B7A8D56E9F3"/>
  </w:style>
  <w:style w:type="paragraph" w:customStyle="1" w:styleId="B607149F687E4C42B3DC2E3DCF6752A0">
    <w:name w:val="B607149F687E4C42B3DC2E3DCF6752A0"/>
  </w:style>
  <w:style w:type="paragraph" w:customStyle="1" w:styleId="B7E2272BD982478AB7319F28FBD16E91">
    <w:name w:val="B7E2272BD982478AB7319F28FBD16E91"/>
  </w:style>
  <w:style w:type="paragraph" w:customStyle="1" w:styleId="04B341AE36E14F52AD9E0E80D834E62B">
    <w:name w:val="04B341AE36E14F52AD9E0E80D834E62B"/>
  </w:style>
  <w:style w:type="paragraph" w:customStyle="1" w:styleId="D455A6026DE94F6091DDAD3A5C24F96E">
    <w:name w:val="D455A6026DE94F6091DDAD3A5C24F96E"/>
  </w:style>
  <w:style w:type="paragraph" w:customStyle="1" w:styleId="843223F00B3B4F6C8FC267499E7EF838">
    <w:name w:val="843223F00B3B4F6C8FC267499E7EF838"/>
  </w:style>
  <w:style w:type="paragraph" w:customStyle="1" w:styleId="E40C8BE7EE2E4E51A074E6E58CF280D5">
    <w:name w:val="E40C8BE7EE2E4E51A074E6E58CF280D5"/>
  </w:style>
  <w:style w:type="paragraph" w:customStyle="1" w:styleId="29E8FE6921AC4810B5FD805EC9620A7C">
    <w:name w:val="29E8FE6921AC4810B5FD805EC9620A7C"/>
  </w:style>
  <w:style w:type="paragraph" w:customStyle="1" w:styleId="A8249663125347E794E05DD06A9E0312">
    <w:name w:val="A8249663125347E794E05DD06A9E0312"/>
  </w:style>
  <w:style w:type="paragraph" w:customStyle="1" w:styleId="73A098CFF67D447EB66FD34ADDFC6C95">
    <w:name w:val="73A098CFF67D447EB66FD34ADDFC6C95"/>
  </w:style>
  <w:style w:type="paragraph" w:customStyle="1" w:styleId="9E65F581A2AA448D8B158AD01E50B62B">
    <w:name w:val="9E65F581A2AA448D8B158AD01E50B62B"/>
  </w:style>
  <w:style w:type="paragraph" w:customStyle="1" w:styleId="03E5136DE9DC4E48BFFDBEA80B4011F4">
    <w:name w:val="03E5136DE9DC4E48BFFDBEA80B4011F4"/>
  </w:style>
  <w:style w:type="paragraph" w:customStyle="1" w:styleId="1DD8B528F631429FADE24C886F1AC0C9">
    <w:name w:val="1DD8B528F631429FADE24C886F1AC0C9"/>
  </w:style>
  <w:style w:type="paragraph" w:customStyle="1" w:styleId="806FE19BA4224D49AF5947DF68F393E5">
    <w:name w:val="806FE19BA4224D49AF5947DF68F393E5"/>
  </w:style>
  <w:style w:type="paragraph" w:customStyle="1" w:styleId="A11637F07D074655A33280441CDBEBDD">
    <w:name w:val="A11637F07D074655A33280441CDBEBDD"/>
  </w:style>
  <w:style w:type="paragraph" w:customStyle="1" w:styleId="0FC71F775BDA405DAB801383078AF3D9">
    <w:name w:val="0FC71F775BDA405DAB801383078AF3D9"/>
  </w:style>
  <w:style w:type="paragraph" w:customStyle="1" w:styleId="9823EADE96554E0AB703470E50B730DF">
    <w:name w:val="9823EADE96554E0AB703470E50B730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8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Pollauf, Kimberly A.</dc:creator>
  <cp:keywords/>
  <dc:description/>
  <cp:lastModifiedBy>Pollauf, Kim A.</cp:lastModifiedBy>
  <cp:revision>7</cp:revision>
  <cp:lastPrinted>2019-05-31T13:09:00Z</cp:lastPrinted>
  <dcterms:created xsi:type="dcterms:W3CDTF">2019-05-31T13:02:00Z</dcterms:created>
  <dcterms:modified xsi:type="dcterms:W3CDTF">2019-05-31T18:35:00Z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