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3C14A" w14:textId="0EECD723" w:rsidR="00616EB8" w:rsidRPr="00E25497" w:rsidRDefault="005250D6" w:rsidP="005250D6">
      <w:pPr>
        <w:pStyle w:val="Title"/>
        <w:jc w:val="center"/>
      </w:pPr>
      <w:r w:rsidRPr="00E25497">
        <w:rPr>
          <w:rFonts w:ascii="Poppins" w:hAnsi="Poppins" w:cs="Times New Roman (Body CS)"/>
          <w:noProof/>
          <w:sz w:val="16"/>
          <w:szCs w:val="16"/>
        </w:rPr>
        <w:drawing>
          <wp:anchor distT="0" distB="0" distL="114300" distR="114300" simplePos="0" relativeHeight="251658240" behindDoc="1" locked="0" layoutInCell="1" allowOverlap="1" wp14:anchorId="0271EC5D" wp14:editId="62AC8164">
            <wp:simplePos x="0" y="0"/>
            <wp:positionH relativeFrom="margin">
              <wp:posOffset>1983105</wp:posOffset>
            </wp:positionH>
            <wp:positionV relativeFrom="paragraph">
              <wp:posOffset>-613410</wp:posOffset>
            </wp:positionV>
            <wp:extent cx="2914650" cy="681331"/>
            <wp:effectExtent l="0" t="0" r="0" b="0"/>
            <wp:wrapNone/>
            <wp:docPr id="2126491212" name="Picture 1" descr="The University of Toledo Research and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91212" name="Picture 1" descr="The University of Toledo Research and Innovation"/>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14650" cy="681331"/>
                    </a:xfrm>
                    <a:prstGeom prst="rect">
                      <a:avLst/>
                    </a:prstGeom>
                  </pic:spPr>
                </pic:pic>
              </a:graphicData>
            </a:graphic>
          </wp:anchor>
        </w:drawing>
      </w:r>
      <w:r w:rsidR="00616EB8" w:rsidRPr="00E25497">
        <w:rPr>
          <w:sz w:val="48"/>
          <w:szCs w:val="48"/>
        </w:rPr>
        <w:t>Cost Share Request Form</w:t>
      </w:r>
    </w:p>
    <w:p w14:paraId="6F47F1BE" w14:textId="003C8D0B" w:rsidR="00616EB8" w:rsidRPr="00E25497" w:rsidRDefault="00616EB8" w:rsidP="00616EB8">
      <w:r w:rsidRPr="00E25497">
        <w:t xml:space="preserve">Proposal Title: </w:t>
      </w:r>
      <w:sdt>
        <w:sdtPr>
          <w:id w:val="1113097696"/>
          <w:placeholder>
            <w:docPart w:val="50C92F11421E40A6A1E9B7D23DD3C9B8"/>
          </w:placeholder>
          <w:showingPlcHdr/>
        </w:sdtPr>
        <w:sdtContent>
          <w:r w:rsidR="003C5173" w:rsidRPr="00E25497">
            <w:rPr>
              <w:rStyle w:val="PlaceholderText"/>
              <w:color w:val="auto"/>
            </w:rPr>
            <w:t>Enter Title</w:t>
          </w:r>
        </w:sdtContent>
      </w:sdt>
    </w:p>
    <w:p w14:paraId="6A6E9D52" w14:textId="32CC3465" w:rsidR="00616EB8" w:rsidRPr="00E25497" w:rsidRDefault="00616EB8" w:rsidP="00616EB8">
      <w:pPr>
        <w:pStyle w:val="Heading1"/>
        <w:rPr>
          <w:color w:val="auto"/>
        </w:rPr>
      </w:pPr>
      <w:r w:rsidRPr="00E25497">
        <w:rPr>
          <w:color w:val="auto"/>
        </w:rPr>
        <w:t>PI Information</w:t>
      </w:r>
    </w:p>
    <w:p w14:paraId="6AE203B2" w14:textId="29D6657A" w:rsidR="00616EB8" w:rsidRPr="00E25497" w:rsidRDefault="00616EB8" w:rsidP="00616EB8">
      <w:r w:rsidRPr="00E25497">
        <w:t>Name:</w:t>
      </w:r>
      <w:r w:rsidR="005250D6" w:rsidRPr="00E25497">
        <w:t xml:space="preserve"> </w:t>
      </w:r>
      <w:sdt>
        <w:sdtPr>
          <w:id w:val="713781212"/>
          <w:placeholder>
            <w:docPart w:val="31F4CD9925854333BA675E5DE6221AE0"/>
          </w:placeholder>
          <w:showingPlcHdr/>
        </w:sdtPr>
        <w:sdtContent>
          <w:r w:rsidR="005250D6" w:rsidRPr="00E25497">
            <w:rPr>
              <w:rStyle w:val="PlaceholderText"/>
              <w:color w:val="auto"/>
            </w:rPr>
            <w:t xml:space="preserve">Enter </w:t>
          </w:r>
          <w:r w:rsidR="005250D6" w:rsidRPr="00E25497">
            <w:rPr>
              <w:rStyle w:val="PlaceholderText"/>
              <w:color w:val="auto"/>
            </w:rPr>
            <w:t>PI’s Name</w:t>
          </w:r>
        </w:sdtContent>
      </w:sdt>
      <w:r w:rsidR="003C5173" w:rsidRPr="00E25497">
        <w:t xml:space="preserve">  </w:t>
      </w:r>
      <w:r w:rsidR="005250D6" w:rsidRPr="00E25497">
        <w:tab/>
      </w:r>
      <w:r w:rsidR="005250D6" w:rsidRPr="00E25497">
        <w:tab/>
      </w:r>
      <w:r w:rsidR="005250D6" w:rsidRPr="00E25497">
        <w:tab/>
      </w:r>
      <w:r w:rsidR="005250D6" w:rsidRPr="00E25497">
        <w:tab/>
      </w:r>
      <w:r w:rsidR="005250D6" w:rsidRPr="00E25497">
        <w:tab/>
      </w:r>
      <w:r w:rsidR="005250D6" w:rsidRPr="00E25497">
        <w:tab/>
      </w:r>
    </w:p>
    <w:p w14:paraId="4B0D2832" w14:textId="7C4F2CD9" w:rsidR="00616EB8" w:rsidRPr="00E25497" w:rsidRDefault="00616EB8" w:rsidP="00616EB8">
      <w:r w:rsidRPr="00E25497">
        <w:t xml:space="preserve">College: </w:t>
      </w:r>
      <w:sdt>
        <w:sdtPr>
          <w:id w:val="465240046"/>
          <w:placeholder>
            <w:docPart w:val="8F5FC69917EA4AFABA0AE6E7162A328D"/>
          </w:placeholder>
          <w:showingPlcHdr/>
        </w:sdtPr>
        <w:sdtContent>
          <w:r w:rsidR="005250D6" w:rsidRPr="00E25497">
            <w:rPr>
              <w:rStyle w:val="PlaceholderText"/>
              <w:color w:val="auto"/>
            </w:rPr>
            <w:t xml:space="preserve">Enter PI’s </w:t>
          </w:r>
          <w:r w:rsidR="005250D6" w:rsidRPr="00E25497">
            <w:rPr>
              <w:rStyle w:val="PlaceholderText"/>
              <w:color w:val="auto"/>
            </w:rPr>
            <w:t>College</w:t>
          </w:r>
        </w:sdtContent>
      </w:sdt>
      <w:r w:rsidR="005250D6" w:rsidRPr="00E25497">
        <w:t xml:space="preserve">  </w:t>
      </w:r>
      <w:r w:rsidRPr="00E25497">
        <w:br/>
        <w:t xml:space="preserve">Department: </w:t>
      </w:r>
      <w:sdt>
        <w:sdtPr>
          <w:id w:val="-1122606285"/>
          <w:placeholder>
            <w:docPart w:val="C039475AB43E43C0833A7C0624560CE9"/>
          </w:placeholder>
          <w:showingPlcHdr/>
        </w:sdtPr>
        <w:sdtContent>
          <w:r w:rsidR="005250D6" w:rsidRPr="00E25497">
            <w:rPr>
              <w:rStyle w:val="PlaceholderText"/>
              <w:color w:val="auto"/>
            </w:rPr>
            <w:t xml:space="preserve">Enter PI’s </w:t>
          </w:r>
          <w:r w:rsidR="005250D6" w:rsidRPr="00E25497">
            <w:rPr>
              <w:rStyle w:val="PlaceholderText"/>
              <w:color w:val="auto"/>
            </w:rPr>
            <w:t>Department</w:t>
          </w:r>
        </w:sdtContent>
      </w:sdt>
      <w:r w:rsidR="005250D6" w:rsidRPr="00E25497">
        <w:t xml:space="preserve">  </w:t>
      </w:r>
    </w:p>
    <w:p w14:paraId="77C1143C" w14:textId="2EC05763" w:rsidR="00616EB8" w:rsidRPr="00E25497" w:rsidRDefault="00616EB8" w:rsidP="00616EB8">
      <w:r w:rsidRPr="00E25497">
        <w:t xml:space="preserve">Phone: </w:t>
      </w:r>
      <w:sdt>
        <w:sdtPr>
          <w:id w:val="200910614"/>
          <w:placeholder>
            <w:docPart w:val="E38E4D36C85C4C35BF4754ECFB7599DA"/>
          </w:placeholder>
          <w:showingPlcHdr/>
        </w:sdtPr>
        <w:sdtContent>
          <w:r w:rsidR="005250D6" w:rsidRPr="00E25497">
            <w:rPr>
              <w:rStyle w:val="PlaceholderText"/>
              <w:color w:val="auto"/>
            </w:rPr>
            <w:t xml:space="preserve">Enter PI’s </w:t>
          </w:r>
          <w:r w:rsidR="005250D6" w:rsidRPr="00E25497">
            <w:rPr>
              <w:rStyle w:val="PlaceholderText"/>
              <w:color w:val="auto"/>
            </w:rPr>
            <w:t>Phone</w:t>
          </w:r>
        </w:sdtContent>
      </w:sdt>
      <w:r w:rsidR="005250D6" w:rsidRPr="00E25497">
        <w:t xml:space="preserve">  </w:t>
      </w:r>
    </w:p>
    <w:p w14:paraId="6C0F4A63" w14:textId="355CCFC1" w:rsidR="00616EB8" w:rsidRPr="00EF04AC" w:rsidRDefault="00616EB8" w:rsidP="00616EB8">
      <w:r w:rsidRPr="00EF04AC">
        <w:t xml:space="preserve">E-mail: </w:t>
      </w:r>
      <w:sdt>
        <w:sdtPr>
          <w:id w:val="1780912357"/>
          <w:placeholder>
            <w:docPart w:val="7B283306336A4714BC41C001D3333D2E"/>
          </w:placeholder>
          <w:showingPlcHdr/>
        </w:sdtPr>
        <w:sdtContent>
          <w:r w:rsidR="005250D6" w:rsidRPr="00E25497">
            <w:rPr>
              <w:rStyle w:val="PlaceholderText"/>
              <w:color w:val="auto"/>
              <w:lang w:val="de-DE"/>
            </w:rPr>
            <w:t xml:space="preserve">Enter PI’s </w:t>
          </w:r>
          <w:r w:rsidR="005250D6" w:rsidRPr="00E25497">
            <w:rPr>
              <w:rStyle w:val="PlaceholderText"/>
              <w:color w:val="auto"/>
              <w:lang w:val="de-DE"/>
            </w:rPr>
            <w:t>E-mail</w:t>
          </w:r>
        </w:sdtContent>
      </w:sdt>
      <w:r w:rsidR="005250D6" w:rsidRPr="00EF04AC">
        <w:t xml:space="preserve">  </w:t>
      </w:r>
    </w:p>
    <w:p w14:paraId="69AEC85F" w14:textId="7AA56E0F" w:rsidR="00616EB8" w:rsidRPr="00E25497" w:rsidRDefault="00616EB8" w:rsidP="00616EB8">
      <w:pPr>
        <w:pStyle w:val="Heading1"/>
        <w:rPr>
          <w:color w:val="auto"/>
        </w:rPr>
      </w:pPr>
      <w:r w:rsidRPr="00E25497">
        <w:rPr>
          <w:color w:val="auto"/>
        </w:rPr>
        <w:t>Co-PIs</w:t>
      </w:r>
    </w:p>
    <w:tbl>
      <w:tblPr>
        <w:tblStyle w:val="TableGrid"/>
        <w:tblW w:w="10745" w:type="dxa"/>
        <w:tblLook w:val="04A0" w:firstRow="1" w:lastRow="0" w:firstColumn="1" w:lastColumn="0" w:noHBand="0" w:noVBand="1"/>
      </w:tblPr>
      <w:tblGrid>
        <w:gridCol w:w="3595"/>
        <w:gridCol w:w="3440"/>
        <w:gridCol w:w="3710"/>
      </w:tblGrid>
      <w:tr w:rsidR="00616EB8" w:rsidRPr="00E25497" w14:paraId="0D329BAC" w14:textId="77777777" w:rsidTr="00A33488">
        <w:trPr>
          <w:trHeight w:val="293"/>
        </w:trPr>
        <w:tc>
          <w:tcPr>
            <w:tcW w:w="3595" w:type="dxa"/>
            <w:shd w:val="clear" w:color="auto" w:fill="D9D9D9" w:themeFill="background1" w:themeFillShade="D9"/>
          </w:tcPr>
          <w:p w14:paraId="64BA7090" w14:textId="1AB34CF0" w:rsidR="00616EB8" w:rsidRPr="00E25497" w:rsidRDefault="00616EB8" w:rsidP="00616EB8">
            <w:pPr>
              <w:rPr>
                <w:b/>
                <w:bCs/>
              </w:rPr>
            </w:pPr>
            <w:r w:rsidRPr="00E25497">
              <w:rPr>
                <w:b/>
                <w:bCs/>
              </w:rPr>
              <w:t>Name</w:t>
            </w:r>
          </w:p>
        </w:tc>
        <w:tc>
          <w:tcPr>
            <w:tcW w:w="3440" w:type="dxa"/>
            <w:shd w:val="clear" w:color="auto" w:fill="D9D9D9" w:themeFill="background1" w:themeFillShade="D9"/>
          </w:tcPr>
          <w:p w14:paraId="5F7D3CDF" w14:textId="6901BE16" w:rsidR="00616EB8" w:rsidRPr="00E25497" w:rsidRDefault="00616EB8" w:rsidP="00616EB8">
            <w:pPr>
              <w:rPr>
                <w:b/>
                <w:bCs/>
              </w:rPr>
            </w:pPr>
            <w:r w:rsidRPr="00E25497">
              <w:rPr>
                <w:b/>
                <w:bCs/>
              </w:rPr>
              <w:t>College</w:t>
            </w:r>
          </w:p>
        </w:tc>
        <w:tc>
          <w:tcPr>
            <w:tcW w:w="3710" w:type="dxa"/>
            <w:shd w:val="clear" w:color="auto" w:fill="D9D9D9" w:themeFill="background1" w:themeFillShade="D9"/>
          </w:tcPr>
          <w:p w14:paraId="62951AD0" w14:textId="74722959" w:rsidR="00616EB8" w:rsidRPr="00E25497" w:rsidRDefault="00616EB8" w:rsidP="00616EB8">
            <w:pPr>
              <w:rPr>
                <w:b/>
                <w:bCs/>
              </w:rPr>
            </w:pPr>
            <w:r w:rsidRPr="00E25497">
              <w:rPr>
                <w:b/>
                <w:bCs/>
              </w:rPr>
              <w:t>Department</w:t>
            </w:r>
          </w:p>
        </w:tc>
      </w:tr>
      <w:tr w:rsidR="00616EB8" w:rsidRPr="00E25497" w14:paraId="05096963" w14:textId="77777777" w:rsidTr="00411E9F">
        <w:trPr>
          <w:trHeight w:val="20"/>
        </w:trPr>
        <w:tc>
          <w:tcPr>
            <w:tcW w:w="3595" w:type="dxa"/>
          </w:tcPr>
          <w:p w14:paraId="698ABD7E" w14:textId="61928391" w:rsidR="00616EB8" w:rsidRPr="00E25497" w:rsidRDefault="005250D6" w:rsidP="00616EB8">
            <w:sdt>
              <w:sdtPr>
                <w:id w:val="-988554156"/>
                <w:placeholder>
                  <w:docPart w:val="36C4F639CFC047F48823888BCFC434E0"/>
                </w:placeholder>
                <w:showingPlcHdr/>
              </w:sdtPr>
              <w:sdtContent>
                <w:r w:rsidRPr="00E25497">
                  <w:rPr>
                    <w:rStyle w:val="PlaceholderText"/>
                    <w:color w:val="auto"/>
                  </w:rPr>
                  <w:t xml:space="preserve">Enter </w:t>
                </w:r>
                <w:r w:rsidRPr="00E25497">
                  <w:rPr>
                    <w:rStyle w:val="PlaceholderText"/>
                    <w:color w:val="auto"/>
                  </w:rPr>
                  <w:t>Co-</w:t>
                </w:r>
                <w:r w:rsidRPr="00E25497">
                  <w:rPr>
                    <w:rStyle w:val="PlaceholderText"/>
                    <w:color w:val="auto"/>
                  </w:rPr>
                  <w:t>PI’s Name</w:t>
                </w:r>
              </w:sdtContent>
            </w:sdt>
            <w:r w:rsidRPr="00E25497">
              <w:t xml:space="preserve">  </w:t>
            </w:r>
          </w:p>
        </w:tc>
        <w:tc>
          <w:tcPr>
            <w:tcW w:w="3440" w:type="dxa"/>
          </w:tcPr>
          <w:p w14:paraId="0A948AD4" w14:textId="13F4E364" w:rsidR="00616EB8" w:rsidRPr="00E25497" w:rsidRDefault="005250D6" w:rsidP="00616EB8">
            <w:sdt>
              <w:sdtPr>
                <w:id w:val="1824784982"/>
                <w:placeholder>
                  <w:docPart w:val="B5108CD3CCE34187B0DD36C1AA98FA1F"/>
                </w:placeholder>
                <w:showingPlcHdr/>
              </w:sdtPr>
              <w:sdtContent>
                <w:r w:rsidRPr="00E25497">
                  <w:rPr>
                    <w:rStyle w:val="PlaceholderText"/>
                    <w:color w:val="auto"/>
                  </w:rPr>
                  <w:t xml:space="preserve">Enter Co-PI’s </w:t>
                </w:r>
                <w:r w:rsidRPr="00E25497">
                  <w:rPr>
                    <w:rStyle w:val="PlaceholderText"/>
                    <w:color w:val="auto"/>
                  </w:rPr>
                  <w:t>College</w:t>
                </w:r>
              </w:sdtContent>
            </w:sdt>
            <w:r w:rsidRPr="00E25497">
              <w:t xml:space="preserve">  </w:t>
            </w:r>
          </w:p>
        </w:tc>
        <w:tc>
          <w:tcPr>
            <w:tcW w:w="3710" w:type="dxa"/>
          </w:tcPr>
          <w:p w14:paraId="7F9EAABF" w14:textId="41E97936" w:rsidR="00616EB8" w:rsidRPr="00E25497" w:rsidRDefault="005250D6" w:rsidP="00616EB8">
            <w:sdt>
              <w:sdtPr>
                <w:id w:val="-32421446"/>
                <w:placeholder>
                  <w:docPart w:val="051C9C4EB6F14BD0A6A3F00E145CCC62"/>
                </w:placeholder>
                <w:showingPlcHdr/>
              </w:sdtPr>
              <w:sdtContent>
                <w:r w:rsidRPr="00E25497">
                  <w:rPr>
                    <w:rStyle w:val="PlaceholderText"/>
                    <w:color w:val="auto"/>
                  </w:rPr>
                  <w:t xml:space="preserve">Enter Co-PI’s </w:t>
                </w:r>
                <w:r w:rsidRPr="00E25497">
                  <w:rPr>
                    <w:rStyle w:val="PlaceholderText"/>
                    <w:color w:val="auto"/>
                  </w:rPr>
                  <w:t>Department</w:t>
                </w:r>
              </w:sdtContent>
            </w:sdt>
            <w:r w:rsidRPr="00E25497">
              <w:t xml:space="preserve">  </w:t>
            </w:r>
          </w:p>
        </w:tc>
      </w:tr>
      <w:tr w:rsidR="00616EB8" w:rsidRPr="00E25497" w14:paraId="5E448A8D" w14:textId="77777777" w:rsidTr="00411E9F">
        <w:trPr>
          <w:trHeight w:val="20"/>
        </w:trPr>
        <w:tc>
          <w:tcPr>
            <w:tcW w:w="3595" w:type="dxa"/>
          </w:tcPr>
          <w:p w14:paraId="551CA227" w14:textId="5F272740" w:rsidR="00616EB8" w:rsidRPr="00E25497" w:rsidRDefault="005250D6" w:rsidP="00616EB8">
            <w:sdt>
              <w:sdtPr>
                <w:id w:val="262656786"/>
                <w:placeholder>
                  <w:docPart w:val="DD228AC24DF545A097C22F4A213CC89A"/>
                </w:placeholder>
                <w:showingPlcHdr/>
              </w:sdtPr>
              <w:sdtContent>
                <w:r w:rsidRPr="00E25497">
                  <w:rPr>
                    <w:rStyle w:val="PlaceholderText"/>
                    <w:color w:val="auto"/>
                  </w:rPr>
                  <w:t>Enter Co-PI’s Name</w:t>
                </w:r>
              </w:sdtContent>
            </w:sdt>
            <w:r w:rsidRPr="00E25497">
              <w:t xml:space="preserve">  </w:t>
            </w:r>
          </w:p>
        </w:tc>
        <w:tc>
          <w:tcPr>
            <w:tcW w:w="3440" w:type="dxa"/>
          </w:tcPr>
          <w:p w14:paraId="46858BEF" w14:textId="0F3BCAC7" w:rsidR="00616EB8" w:rsidRPr="00E25497" w:rsidRDefault="005250D6" w:rsidP="00616EB8">
            <w:sdt>
              <w:sdtPr>
                <w:id w:val="1984972791"/>
                <w:placeholder>
                  <w:docPart w:val="46FF34F97967495D84DE8079F407426D"/>
                </w:placeholder>
                <w:showingPlcHdr/>
              </w:sdtPr>
              <w:sdtContent>
                <w:r w:rsidRPr="00E25497">
                  <w:rPr>
                    <w:rStyle w:val="PlaceholderText"/>
                    <w:color w:val="auto"/>
                  </w:rPr>
                  <w:t>Enter Co-PI’s College</w:t>
                </w:r>
              </w:sdtContent>
            </w:sdt>
            <w:r w:rsidRPr="00E25497">
              <w:t xml:space="preserve">  </w:t>
            </w:r>
          </w:p>
        </w:tc>
        <w:tc>
          <w:tcPr>
            <w:tcW w:w="3710" w:type="dxa"/>
          </w:tcPr>
          <w:p w14:paraId="0C561A88" w14:textId="650787CD" w:rsidR="00616EB8" w:rsidRPr="00E25497" w:rsidRDefault="005250D6" w:rsidP="00616EB8">
            <w:sdt>
              <w:sdtPr>
                <w:id w:val="1773658640"/>
                <w:placeholder>
                  <w:docPart w:val="832E350278B5461592BEB19F750633E6"/>
                </w:placeholder>
                <w:showingPlcHdr/>
              </w:sdtPr>
              <w:sdtContent>
                <w:r w:rsidRPr="00E25497">
                  <w:rPr>
                    <w:rStyle w:val="PlaceholderText"/>
                    <w:color w:val="auto"/>
                  </w:rPr>
                  <w:t xml:space="preserve">Enter Co-PI’s </w:t>
                </w:r>
                <w:r w:rsidRPr="00E25497">
                  <w:rPr>
                    <w:rStyle w:val="PlaceholderText"/>
                    <w:color w:val="auto"/>
                  </w:rPr>
                  <w:t>Department</w:t>
                </w:r>
              </w:sdtContent>
            </w:sdt>
            <w:r w:rsidRPr="00E25497">
              <w:t xml:space="preserve">  </w:t>
            </w:r>
          </w:p>
        </w:tc>
      </w:tr>
      <w:tr w:rsidR="00616EB8" w:rsidRPr="00E25497" w14:paraId="6A949449" w14:textId="77777777" w:rsidTr="00411E9F">
        <w:trPr>
          <w:trHeight w:val="20"/>
        </w:trPr>
        <w:tc>
          <w:tcPr>
            <w:tcW w:w="3595" w:type="dxa"/>
          </w:tcPr>
          <w:p w14:paraId="06843771" w14:textId="2DD34B6C" w:rsidR="00616EB8" w:rsidRPr="00E25497" w:rsidRDefault="005250D6" w:rsidP="00616EB8">
            <w:sdt>
              <w:sdtPr>
                <w:id w:val="932398810"/>
                <w:placeholder>
                  <w:docPart w:val="A0B71CE6C25E452EAB66BF2E6A252813"/>
                </w:placeholder>
                <w:showingPlcHdr/>
              </w:sdtPr>
              <w:sdtContent>
                <w:r w:rsidRPr="00E25497">
                  <w:rPr>
                    <w:rStyle w:val="PlaceholderText"/>
                    <w:color w:val="auto"/>
                  </w:rPr>
                  <w:t>Enter Co-PI’s Name</w:t>
                </w:r>
              </w:sdtContent>
            </w:sdt>
            <w:r w:rsidRPr="00E25497">
              <w:t xml:space="preserve">  </w:t>
            </w:r>
          </w:p>
        </w:tc>
        <w:tc>
          <w:tcPr>
            <w:tcW w:w="3440" w:type="dxa"/>
          </w:tcPr>
          <w:p w14:paraId="194F92F7" w14:textId="21525DCF" w:rsidR="00616EB8" w:rsidRPr="00E25497" w:rsidRDefault="005250D6" w:rsidP="00616EB8">
            <w:sdt>
              <w:sdtPr>
                <w:id w:val="-1406829369"/>
                <w:placeholder>
                  <w:docPart w:val="23B37A3183C84806844E00186B5FC13D"/>
                </w:placeholder>
                <w:showingPlcHdr/>
              </w:sdtPr>
              <w:sdtContent>
                <w:r w:rsidRPr="00E25497">
                  <w:rPr>
                    <w:rStyle w:val="PlaceholderText"/>
                    <w:color w:val="auto"/>
                  </w:rPr>
                  <w:t>Enter Co-PI’s College</w:t>
                </w:r>
              </w:sdtContent>
            </w:sdt>
            <w:r w:rsidRPr="00E25497">
              <w:t xml:space="preserve">  </w:t>
            </w:r>
          </w:p>
        </w:tc>
        <w:tc>
          <w:tcPr>
            <w:tcW w:w="3710" w:type="dxa"/>
          </w:tcPr>
          <w:p w14:paraId="1CC5C7F4" w14:textId="2EC2D351" w:rsidR="00616EB8" w:rsidRPr="00E25497" w:rsidRDefault="005250D6" w:rsidP="00616EB8">
            <w:sdt>
              <w:sdtPr>
                <w:id w:val="-639491646"/>
                <w:placeholder>
                  <w:docPart w:val="176096041CAE4051B12810DFE8989C28"/>
                </w:placeholder>
                <w:showingPlcHdr/>
              </w:sdtPr>
              <w:sdtContent>
                <w:r w:rsidRPr="00E25497">
                  <w:rPr>
                    <w:rStyle w:val="PlaceholderText"/>
                    <w:color w:val="auto"/>
                  </w:rPr>
                  <w:t xml:space="preserve">Enter Co-PI’s </w:t>
                </w:r>
                <w:r w:rsidRPr="00E25497">
                  <w:rPr>
                    <w:rStyle w:val="PlaceholderText"/>
                    <w:color w:val="auto"/>
                  </w:rPr>
                  <w:t>Department</w:t>
                </w:r>
              </w:sdtContent>
            </w:sdt>
            <w:r w:rsidRPr="00E25497">
              <w:t xml:space="preserve">  </w:t>
            </w:r>
          </w:p>
        </w:tc>
      </w:tr>
    </w:tbl>
    <w:p w14:paraId="009D65F5" w14:textId="5A52DCF7" w:rsidR="00A33488" w:rsidRPr="00E25497" w:rsidRDefault="00411E9F" w:rsidP="00411E9F">
      <w:pPr>
        <w:pStyle w:val="Heading1"/>
        <w:rPr>
          <w:color w:val="auto"/>
        </w:rPr>
      </w:pPr>
      <w:r w:rsidRPr="00E25497">
        <w:rPr>
          <w:color w:val="auto"/>
        </w:rPr>
        <w:t>Sponsor Information</w:t>
      </w:r>
    </w:p>
    <w:p w14:paraId="1F0A11E5" w14:textId="7584934A" w:rsidR="00411E9F" w:rsidRPr="00E25497" w:rsidRDefault="00411E9F" w:rsidP="00411E9F">
      <w:r w:rsidRPr="00E25497">
        <w:t xml:space="preserve">Agency: </w:t>
      </w:r>
      <w:sdt>
        <w:sdtPr>
          <w:id w:val="-924106206"/>
          <w:placeholder>
            <w:docPart w:val="8E17AE6DAFF84CF897D95E52953B6303"/>
          </w:placeholder>
          <w:showingPlcHdr/>
          <w:text/>
        </w:sdtPr>
        <w:sdtContent>
          <w:r w:rsidR="003C5173" w:rsidRPr="00E25497">
            <w:rPr>
              <w:rStyle w:val="PlaceholderText"/>
              <w:color w:val="auto"/>
            </w:rPr>
            <w:t>Enter Sponsoring Agency</w:t>
          </w:r>
        </w:sdtContent>
      </w:sdt>
    </w:p>
    <w:p w14:paraId="2F45D367" w14:textId="3900FA06" w:rsidR="00411E9F" w:rsidRPr="00E25497" w:rsidRDefault="00411E9F" w:rsidP="00411E9F">
      <w:r w:rsidRPr="00E25497">
        <w:t>Deadline:</w:t>
      </w:r>
      <w:r w:rsidR="003C5173" w:rsidRPr="00E25497">
        <w:t xml:space="preserve"> </w:t>
      </w:r>
      <w:sdt>
        <w:sdtPr>
          <w:id w:val="2063293383"/>
          <w:placeholder>
            <w:docPart w:val="24CBB3E2D3FD454483B0C8B0163E5AAA"/>
          </w:placeholder>
          <w:showingPlcHdr/>
        </w:sdtPr>
        <w:sdtContent>
          <w:r w:rsidR="003C5173" w:rsidRPr="00E25497">
            <w:rPr>
              <w:rStyle w:val="PlaceholderText"/>
              <w:color w:val="auto"/>
            </w:rPr>
            <w:t>Enter Deadline</w:t>
          </w:r>
        </w:sdtContent>
      </w:sdt>
    </w:p>
    <w:p w14:paraId="50537337" w14:textId="3F5EF59A" w:rsidR="00411E9F" w:rsidRPr="00E25497" w:rsidRDefault="00411E9F" w:rsidP="00411E9F">
      <w:pPr>
        <w:rPr>
          <w:lang w:val="de-DE"/>
        </w:rPr>
      </w:pPr>
      <w:r w:rsidRPr="00E25497">
        <w:rPr>
          <w:lang w:val="de-DE"/>
        </w:rPr>
        <w:t>Program Name:</w:t>
      </w:r>
      <w:r w:rsidR="003C5173" w:rsidRPr="00E25497">
        <w:rPr>
          <w:lang w:val="de-DE"/>
        </w:rPr>
        <w:t xml:space="preserve"> </w:t>
      </w:r>
      <w:sdt>
        <w:sdtPr>
          <w:id w:val="-365914200"/>
          <w:placeholder>
            <w:docPart w:val="BD2640FBD2FC4802A8C83674ED9C1F36"/>
          </w:placeholder>
          <w:showingPlcHdr/>
        </w:sdtPr>
        <w:sdtContent>
          <w:r w:rsidR="003C5173" w:rsidRPr="00E25497">
            <w:rPr>
              <w:rStyle w:val="PlaceholderText"/>
              <w:color w:val="auto"/>
              <w:lang w:val="de-DE"/>
            </w:rPr>
            <w:t>Enter Program Name</w:t>
          </w:r>
        </w:sdtContent>
      </w:sdt>
    </w:p>
    <w:p w14:paraId="319F9C29" w14:textId="77777777" w:rsidR="00EF04AC" w:rsidRDefault="00411E9F" w:rsidP="00411E9F">
      <w:r w:rsidRPr="00E25497">
        <w:t xml:space="preserve">Website URL: </w:t>
      </w:r>
      <w:sdt>
        <w:sdtPr>
          <w:id w:val="-2145728178"/>
          <w:placeholder>
            <w:docPart w:val="66420D813FE44D68AEA9D0780AA3064F"/>
          </w:placeholder>
          <w:showingPlcHdr/>
        </w:sdtPr>
        <w:sdtContent>
          <w:r w:rsidR="003C5173" w:rsidRPr="00E25497">
            <w:t>Enter Website URL</w:t>
          </w:r>
        </w:sdtContent>
      </w:sdt>
      <w:r w:rsidR="00EF04AC" w:rsidRPr="00EF04AC">
        <w:t xml:space="preserve"> </w:t>
      </w:r>
    </w:p>
    <w:p w14:paraId="52F8B171" w14:textId="26A874AA" w:rsidR="00411E9F" w:rsidRPr="00E25497" w:rsidRDefault="00411E9F" w:rsidP="00411E9F">
      <w:pPr>
        <w:pStyle w:val="Heading1"/>
        <w:rPr>
          <w:color w:val="auto"/>
        </w:rPr>
      </w:pPr>
      <w:r w:rsidRPr="00E25497">
        <w:rPr>
          <w:color w:val="auto"/>
        </w:rPr>
        <w:t>Cost Share Information</w:t>
      </w:r>
    </w:p>
    <w:p w14:paraId="67F36C2C" w14:textId="7CC78FAC" w:rsidR="00411E9F" w:rsidRPr="00E25497" w:rsidRDefault="00411E9F" w:rsidP="00411E9F">
      <w:r w:rsidRPr="00E25497">
        <w:t>Agency Request: $</w:t>
      </w:r>
      <w:r w:rsidR="005250D6" w:rsidRPr="00E25497">
        <w:t xml:space="preserve"> </w:t>
      </w:r>
      <w:sdt>
        <w:sdtPr>
          <w:id w:val="107168121"/>
          <w:placeholder>
            <w:docPart w:val="9191433A32584BA5A8D13F79B4E1357A"/>
          </w:placeholder>
          <w:showingPlcHdr/>
        </w:sdtPr>
        <w:sdtContent>
          <w:r w:rsidR="005250D6" w:rsidRPr="00E25497">
            <w:rPr>
              <w:rStyle w:val="PlaceholderText"/>
              <w:color w:val="auto"/>
            </w:rPr>
            <w:t xml:space="preserve">Enter </w:t>
          </w:r>
          <w:r w:rsidR="005250D6" w:rsidRPr="00E25497">
            <w:rPr>
              <w:rStyle w:val="PlaceholderText"/>
              <w:color w:val="auto"/>
            </w:rPr>
            <w:t>Amount Requested from Agency</w:t>
          </w:r>
        </w:sdtContent>
      </w:sdt>
      <w:r w:rsidR="005250D6" w:rsidRPr="00E25497">
        <w:t xml:space="preserve">  </w:t>
      </w:r>
    </w:p>
    <w:p w14:paraId="413C7241" w14:textId="0171E79A" w:rsidR="00411E9F" w:rsidRPr="00E25497" w:rsidRDefault="00411E9F" w:rsidP="00411E9F">
      <w:r w:rsidRPr="00E25497">
        <w:t>Required Match: $</w:t>
      </w:r>
      <w:r w:rsidR="005250D6" w:rsidRPr="00E25497">
        <w:t xml:space="preserve"> </w:t>
      </w:r>
      <w:sdt>
        <w:sdtPr>
          <w:id w:val="722485922"/>
          <w:placeholder>
            <w:docPart w:val="9573CC4CD0F14CDD8920736A5C320DAC"/>
          </w:placeholder>
          <w:showingPlcHdr/>
        </w:sdtPr>
        <w:sdtContent>
          <w:r w:rsidR="005250D6" w:rsidRPr="00E25497">
            <w:rPr>
              <w:rStyle w:val="PlaceholderText"/>
              <w:color w:val="auto"/>
            </w:rPr>
            <w:t xml:space="preserve">Enter Amount </w:t>
          </w:r>
          <w:r w:rsidR="005250D6" w:rsidRPr="00E25497">
            <w:rPr>
              <w:rStyle w:val="PlaceholderText"/>
              <w:color w:val="auto"/>
            </w:rPr>
            <w:t>Required for Match</w:t>
          </w:r>
        </w:sdtContent>
      </w:sdt>
      <w:r w:rsidR="005250D6" w:rsidRPr="00E25497">
        <w:t xml:space="preserve">  </w:t>
      </w:r>
    </w:p>
    <w:p w14:paraId="500EB70F" w14:textId="40EC98D5" w:rsidR="00411E9F" w:rsidRPr="00E25497" w:rsidRDefault="00411E9F" w:rsidP="00411E9F">
      <w:r w:rsidRPr="00E25497">
        <w:t>Office of Research and Innovation</w:t>
      </w:r>
      <w:r w:rsidR="005250D6" w:rsidRPr="00E25497">
        <w:t xml:space="preserve"> (ORI)</w:t>
      </w:r>
      <w:r w:rsidRPr="00E25497">
        <w:t xml:space="preserve"> Request: $</w:t>
      </w:r>
      <w:r w:rsidR="005250D6" w:rsidRPr="00E25497">
        <w:t xml:space="preserve"> </w:t>
      </w:r>
      <w:sdt>
        <w:sdtPr>
          <w:id w:val="-1311935031"/>
          <w:placeholder>
            <w:docPart w:val="D4A7091026314F029378E96CEAC6B657"/>
          </w:placeholder>
          <w:showingPlcHdr/>
        </w:sdtPr>
        <w:sdtContent>
          <w:r w:rsidR="005250D6" w:rsidRPr="00E25497">
            <w:rPr>
              <w:rStyle w:val="PlaceholderText"/>
              <w:color w:val="auto"/>
            </w:rPr>
            <w:t xml:space="preserve">Enter Amount Requested from </w:t>
          </w:r>
          <w:r w:rsidR="005250D6" w:rsidRPr="00E25497">
            <w:rPr>
              <w:rStyle w:val="PlaceholderText"/>
              <w:color w:val="auto"/>
            </w:rPr>
            <w:t>the ORI</w:t>
          </w:r>
        </w:sdtContent>
      </w:sdt>
      <w:r w:rsidR="005250D6" w:rsidRPr="00E25497">
        <w:t xml:space="preserve">  </w:t>
      </w:r>
    </w:p>
    <w:p w14:paraId="6F8B05B3" w14:textId="0CF2DEDD" w:rsidR="00411E9F" w:rsidRPr="00E25497" w:rsidRDefault="00411E9F" w:rsidP="00411E9F">
      <w:pPr>
        <w:pStyle w:val="Heading2"/>
        <w:rPr>
          <w:color w:val="auto"/>
        </w:rPr>
      </w:pPr>
      <w:r w:rsidRPr="00E25497">
        <w:rPr>
          <w:color w:val="auto"/>
        </w:rPr>
        <w:t>Source(s) of Match</w:t>
      </w:r>
    </w:p>
    <w:tbl>
      <w:tblPr>
        <w:tblStyle w:val="TableGrid"/>
        <w:tblW w:w="0" w:type="auto"/>
        <w:tblLook w:val="04A0" w:firstRow="1" w:lastRow="0" w:firstColumn="1" w:lastColumn="0" w:noHBand="0" w:noVBand="1"/>
      </w:tblPr>
      <w:tblGrid>
        <w:gridCol w:w="5575"/>
        <w:gridCol w:w="2070"/>
        <w:gridCol w:w="1260"/>
        <w:gridCol w:w="1885"/>
      </w:tblGrid>
      <w:tr w:rsidR="00411E9F" w:rsidRPr="00E25497" w14:paraId="4C7D7572" w14:textId="77777777" w:rsidTr="00E25497">
        <w:tc>
          <w:tcPr>
            <w:tcW w:w="5575" w:type="dxa"/>
            <w:shd w:val="clear" w:color="auto" w:fill="D9D9D9" w:themeFill="background1" w:themeFillShade="D9"/>
          </w:tcPr>
          <w:p w14:paraId="5A8B8BD0" w14:textId="059D14CC" w:rsidR="00411E9F" w:rsidRPr="00E25497" w:rsidRDefault="00411E9F" w:rsidP="00411E9F">
            <w:pPr>
              <w:rPr>
                <w:b/>
                <w:bCs/>
              </w:rPr>
            </w:pPr>
            <w:r w:rsidRPr="00E25497">
              <w:rPr>
                <w:b/>
                <w:bCs/>
              </w:rPr>
              <w:t>Source (College/Dept/Other)</w:t>
            </w:r>
          </w:p>
        </w:tc>
        <w:tc>
          <w:tcPr>
            <w:tcW w:w="2070" w:type="dxa"/>
            <w:shd w:val="clear" w:color="auto" w:fill="D9D9D9" w:themeFill="background1" w:themeFillShade="D9"/>
          </w:tcPr>
          <w:p w14:paraId="367FA06D" w14:textId="5F7636AD" w:rsidR="00411E9F" w:rsidRPr="00E25497" w:rsidRDefault="00411E9F" w:rsidP="00411E9F">
            <w:pPr>
              <w:rPr>
                <w:b/>
                <w:bCs/>
              </w:rPr>
            </w:pPr>
            <w:r w:rsidRPr="00E25497">
              <w:rPr>
                <w:b/>
                <w:bCs/>
              </w:rPr>
              <w:t>Account No.</w:t>
            </w:r>
          </w:p>
        </w:tc>
        <w:tc>
          <w:tcPr>
            <w:tcW w:w="1260" w:type="dxa"/>
            <w:shd w:val="clear" w:color="auto" w:fill="D9D9D9" w:themeFill="background1" w:themeFillShade="D9"/>
          </w:tcPr>
          <w:p w14:paraId="593A44B9" w14:textId="137D74B8" w:rsidR="00411E9F" w:rsidRPr="00E25497" w:rsidRDefault="00411E9F" w:rsidP="00411E9F">
            <w:pPr>
              <w:rPr>
                <w:b/>
                <w:bCs/>
              </w:rPr>
            </w:pPr>
            <w:r w:rsidRPr="00E25497">
              <w:rPr>
                <w:b/>
                <w:bCs/>
              </w:rPr>
              <w:t>Cash</w:t>
            </w:r>
          </w:p>
        </w:tc>
        <w:tc>
          <w:tcPr>
            <w:tcW w:w="1885" w:type="dxa"/>
            <w:shd w:val="clear" w:color="auto" w:fill="D9D9D9" w:themeFill="background1" w:themeFillShade="D9"/>
          </w:tcPr>
          <w:p w14:paraId="2B6B3FDB" w14:textId="0B8A429B" w:rsidR="00411E9F" w:rsidRPr="00E25497" w:rsidRDefault="00411E9F" w:rsidP="00411E9F">
            <w:pPr>
              <w:rPr>
                <w:b/>
                <w:bCs/>
              </w:rPr>
            </w:pPr>
            <w:r w:rsidRPr="00E25497">
              <w:rPr>
                <w:b/>
                <w:bCs/>
              </w:rPr>
              <w:t>Fiscal Year</w:t>
            </w:r>
          </w:p>
        </w:tc>
      </w:tr>
      <w:tr w:rsidR="00411E9F" w:rsidRPr="00E25497" w14:paraId="647AA996" w14:textId="77777777" w:rsidTr="00E25497">
        <w:tc>
          <w:tcPr>
            <w:tcW w:w="5575" w:type="dxa"/>
          </w:tcPr>
          <w:p w14:paraId="040F7BCC" w14:textId="7D3F3062" w:rsidR="00411E9F" w:rsidRPr="00E25497" w:rsidRDefault="00E25497" w:rsidP="00411E9F">
            <w:sdt>
              <w:sdtPr>
                <w:id w:val="1384141062"/>
                <w:placeholder>
                  <w:docPart w:val="1118A61CFDB64794988EB75D8E78F0FE"/>
                </w:placeholder>
                <w:showingPlcHdr/>
              </w:sdtPr>
              <w:sdtContent>
                <w:r w:rsidRPr="00E25497">
                  <w:rPr>
                    <w:rStyle w:val="PlaceholderText"/>
                    <w:color w:val="auto"/>
                  </w:rPr>
                  <w:t xml:space="preserve">Enter </w:t>
                </w:r>
                <w:r w:rsidRPr="00E25497">
                  <w:rPr>
                    <w:rStyle w:val="PlaceholderText"/>
                    <w:color w:val="auto"/>
                  </w:rPr>
                  <w:t>Source of Match</w:t>
                </w:r>
              </w:sdtContent>
            </w:sdt>
            <w:r w:rsidRPr="00E25497">
              <w:t xml:space="preserve">  </w:t>
            </w:r>
          </w:p>
        </w:tc>
        <w:tc>
          <w:tcPr>
            <w:tcW w:w="2070" w:type="dxa"/>
          </w:tcPr>
          <w:p w14:paraId="610CEB5E" w14:textId="2AE83C8A" w:rsidR="00411E9F" w:rsidRPr="00E25497" w:rsidRDefault="00E25497" w:rsidP="00411E9F">
            <w:sdt>
              <w:sdtPr>
                <w:id w:val="1520660103"/>
                <w:placeholder>
                  <w:docPart w:val="F614B3408DA14D23968A139FF08A82BE"/>
                </w:placeholder>
                <w:showingPlcHdr/>
              </w:sdtPr>
              <w:sdtContent>
                <w:r w:rsidRPr="00E25497">
                  <w:rPr>
                    <w:rStyle w:val="PlaceholderText"/>
                    <w:color w:val="auto"/>
                  </w:rPr>
                  <w:t xml:space="preserve">Enter </w:t>
                </w:r>
                <w:r w:rsidRPr="00E25497">
                  <w:rPr>
                    <w:rStyle w:val="PlaceholderText"/>
                    <w:color w:val="auto"/>
                  </w:rPr>
                  <w:t>Account No.</w:t>
                </w:r>
              </w:sdtContent>
            </w:sdt>
            <w:r w:rsidRPr="00E25497">
              <w:t xml:space="preserve">  </w:t>
            </w:r>
          </w:p>
        </w:tc>
        <w:tc>
          <w:tcPr>
            <w:tcW w:w="1260" w:type="dxa"/>
          </w:tcPr>
          <w:p w14:paraId="47AE6012" w14:textId="09ED31C4" w:rsidR="00411E9F" w:rsidRPr="00E25497" w:rsidRDefault="00E25497" w:rsidP="00411E9F">
            <w:sdt>
              <w:sdtPr>
                <w:id w:val="-1123217461"/>
                <w:placeholder>
                  <w:docPart w:val="32012E01C6EA4F92BF5DE2C871E44625"/>
                </w:placeholder>
                <w:showingPlcHdr/>
              </w:sdtPr>
              <w:sdtContent>
                <w:r w:rsidRPr="00E25497">
                  <w:rPr>
                    <w:rStyle w:val="PlaceholderText"/>
                    <w:color w:val="auto"/>
                  </w:rPr>
                  <w:t xml:space="preserve">Enter </w:t>
                </w:r>
                <w:r w:rsidRPr="00E25497">
                  <w:rPr>
                    <w:rStyle w:val="PlaceholderText"/>
                    <w:color w:val="auto"/>
                  </w:rPr>
                  <w:t>Cash</w:t>
                </w:r>
              </w:sdtContent>
            </w:sdt>
            <w:r w:rsidRPr="00E25497">
              <w:t xml:space="preserve">  </w:t>
            </w:r>
          </w:p>
        </w:tc>
        <w:tc>
          <w:tcPr>
            <w:tcW w:w="1885" w:type="dxa"/>
          </w:tcPr>
          <w:p w14:paraId="07A87419" w14:textId="0DA9AFDF" w:rsidR="00411E9F" w:rsidRPr="00E25497" w:rsidRDefault="00E25497" w:rsidP="00411E9F">
            <w:sdt>
              <w:sdtPr>
                <w:id w:val="32779850"/>
                <w:placeholder>
                  <w:docPart w:val="ACF515A05A3640BB82A69BA2E26DA476"/>
                </w:placeholder>
                <w:showingPlcHdr/>
              </w:sdtPr>
              <w:sdtContent>
                <w:r w:rsidRPr="00E25497">
                  <w:rPr>
                    <w:rStyle w:val="PlaceholderText"/>
                    <w:color w:val="auto"/>
                  </w:rPr>
                  <w:t xml:space="preserve">Enter </w:t>
                </w:r>
                <w:r w:rsidRPr="00E25497">
                  <w:rPr>
                    <w:rStyle w:val="PlaceholderText"/>
                    <w:color w:val="auto"/>
                  </w:rPr>
                  <w:t>Fiscal Year</w:t>
                </w:r>
              </w:sdtContent>
            </w:sdt>
          </w:p>
        </w:tc>
      </w:tr>
      <w:tr w:rsidR="00411E9F" w:rsidRPr="00E25497" w14:paraId="6312BDA0" w14:textId="77777777" w:rsidTr="00E25497">
        <w:tc>
          <w:tcPr>
            <w:tcW w:w="5575" w:type="dxa"/>
          </w:tcPr>
          <w:p w14:paraId="50C8DCC6" w14:textId="32F7E1D3" w:rsidR="00411E9F" w:rsidRPr="00E25497" w:rsidRDefault="00E25497" w:rsidP="00411E9F">
            <w:sdt>
              <w:sdtPr>
                <w:id w:val="1989898196"/>
                <w:placeholder>
                  <w:docPart w:val="E18F79A571374955A9A7CB2766BCC41F"/>
                </w:placeholder>
                <w:showingPlcHdr/>
              </w:sdtPr>
              <w:sdtContent>
                <w:r w:rsidRPr="00E25497">
                  <w:rPr>
                    <w:rStyle w:val="PlaceholderText"/>
                    <w:color w:val="auto"/>
                  </w:rPr>
                  <w:t>Enter Source of Match</w:t>
                </w:r>
              </w:sdtContent>
            </w:sdt>
            <w:r w:rsidRPr="00E25497">
              <w:t xml:space="preserve">  </w:t>
            </w:r>
          </w:p>
        </w:tc>
        <w:tc>
          <w:tcPr>
            <w:tcW w:w="2070" w:type="dxa"/>
          </w:tcPr>
          <w:p w14:paraId="44CA6661" w14:textId="50D41B52" w:rsidR="00411E9F" w:rsidRPr="00E25497" w:rsidRDefault="00E25497" w:rsidP="00411E9F">
            <w:sdt>
              <w:sdtPr>
                <w:id w:val="-1175727496"/>
                <w:placeholder>
                  <w:docPart w:val="12D9FD2198CD47BEA30A5909C912AEF8"/>
                </w:placeholder>
                <w:showingPlcHdr/>
              </w:sdtPr>
              <w:sdtContent>
                <w:r w:rsidRPr="00E25497">
                  <w:rPr>
                    <w:rStyle w:val="PlaceholderText"/>
                    <w:color w:val="auto"/>
                  </w:rPr>
                  <w:t>Enter Account No.</w:t>
                </w:r>
              </w:sdtContent>
            </w:sdt>
            <w:r w:rsidRPr="00E25497">
              <w:t xml:space="preserve">  </w:t>
            </w:r>
          </w:p>
        </w:tc>
        <w:tc>
          <w:tcPr>
            <w:tcW w:w="1260" w:type="dxa"/>
          </w:tcPr>
          <w:p w14:paraId="23C677E6" w14:textId="3D3F6EA1" w:rsidR="00411E9F" w:rsidRPr="00E25497" w:rsidRDefault="00E25497" w:rsidP="00411E9F">
            <w:sdt>
              <w:sdtPr>
                <w:id w:val="-957712981"/>
                <w:placeholder>
                  <w:docPart w:val="7AA0DB39EB3448CEBCE19C2AEBDE77D9"/>
                </w:placeholder>
                <w:showingPlcHdr/>
              </w:sdtPr>
              <w:sdtContent>
                <w:r w:rsidRPr="00E25497">
                  <w:rPr>
                    <w:rStyle w:val="PlaceholderText"/>
                    <w:color w:val="auto"/>
                  </w:rPr>
                  <w:t>Enter Cash</w:t>
                </w:r>
              </w:sdtContent>
            </w:sdt>
          </w:p>
        </w:tc>
        <w:tc>
          <w:tcPr>
            <w:tcW w:w="1885" w:type="dxa"/>
          </w:tcPr>
          <w:p w14:paraId="0FF2722C" w14:textId="2D7B507A" w:rsidR="00411E9F" w:rsidRPr="00E25497" w:rsidRDefault="00E25497" w:rsidP="00411E9F">
            <w:sdt>
              <w:sdtPr>
                <w:id w:val="-354115805"/>
                <w:placeholder>
                  <w:docPart w:val="65256B2527CC4822995C526D33A35A18"/>
                </w:placeholder>
                <w:showingPlcHdr/>
              </w:sdtPr>
              <w:sdtContent>
                <w:r w:rsidRPr="00E25497">
                  <w:rPr>
                    <w:rStyle w:val="PlaceholderText"/>
                    <w:color w:val="auto"/>
                  </w:rPr>
                  <w:t>Enter Fiscal Year</w:t>
                </w:r>
              </w:sdtContent>
            </w:sdt>
          </w:p>
        </w:tc>
      </w:tr>
      <w:tr w:rsidR="00411E9F" w:rsidRPr="00E25497" w14:paraId="72AF180C" w14:textId="77777777" w:rsidTr="00E25497">
        <w:tc>
          <w:tcPr>
            <w:tcW w:w="5575" w:type="dxa"/>
          </w:tcPr>
          <w:p w14:paraId="61019371" w14:textId="37AAD0C7" w:rsidR="00411E9F" w:rsidRPr="00E25497" w:rsidRDefault="00E25497" w:rsidP="00411E9F">
            <w:sdt>
              <w:sdtPr>
                <w:id w:val="-723292838"/>
                <w:placeholder>
                  <w:docPart w:val="EEADAD4B3AFE4A1CB5268D9A3328697C"/>
                </w:placeholder>
                <w:showingPlcHdr/>
              </w:sdtPr>
              <w:sdtContent>
                <w:r w:rsidRPr="00E25497">
                  <w:rPr>
                    <w:rStyle w:val="PlaceholderText"/>
                    <w:color w:val="auto"/>
                  </w:rPr>
                  <w:t>Enter Source of Match</w:t>
                </w:r>
              </w:sdtContent>
            </w:sdt>
            <w:r w:rsidRPr="00E25497">
              <w:t xml:space="preserve">  </w:t>
            </w:r>
          </w:p>
        </w:tc>
        <w:tc>
          <w:tcPr>
            <w:tcW w:w="2070" w:type="dxa"/>
          </w:tcPr>
          <w:p w14:paraId="14823A9C" w14:textId="29B4CD6D" w:rsidR="00411E9F" w:rsidRPr="00E25497" w:rsidRDefault="00E25497" w:rsidP="00411E9F">
            <w:sdt>
              <w:sdtPr>
                <w:id w:val="-1268077532"/>
                <w:placeholder>
                  <w:docPart w:val="3EC42E8D7535454AA4789494ADC0AACF"/>
                </w:placeholder>
                <w:showingPlcHdr/>
              </w:sdtPr>
              <w:sdtContent>
                <w:r w:rsidRPr="00E25497">
                  <w:rPr>
                    <w:rStyle w:val="PlaceholderText"/>
                    <w:color w:val="auto"/>
                  </w:rPr>
                  <w:t>Enter Account No.</w:t>
                </w:r>
              </w:sdtContent>
            </w:sdt>
            <w:r w:rsidRPr="00E25497">
              <w:t xml:space="preserve">  </w:t>
            </w:r>
          </w:p>
        </w:tc>
        <w:tc>
          <w:tcPr>
            <w:tcW w:w="1260" w:type="dxa"/>
          </w:tcPr>
          <w:p w14:paraId="630F1D01" w14:textId="382A400D" w:rsidR="00411E9F" w:rsidRPr="00E25497" w:rsidRDefault="00E25497" w:rsidP="00411E9F">
            <w:sdt>
              <w:sdtPr>
                <w:id w:val="632913110"/>
                <w:placeholder>
                  <w:docPart w:val="E9F81126391E40AAA762C52F88E92B2D"/>
                </w:placeholder>
                <w:showingPlcHdr/>
              </w:sdtPr>
              <w:sdtContent>
                <w:r w:rsidRPr="00E25497">
                  <w:rPr>
                    <w:rStyle w:val="PlaceholderText"/>
                    <w:color w:val="auto"/>
                  </w:rPr>
                  <w:t>Enter Cash</w:t>
                </w:r>
              </w:sdtContent>
            </w:sdt>
          </w:p>
        </w:tc>
        <w:tc>
          <w:tcPr>
            <w:tcW w:w="1885" w:type="dxa"/>
          </w:tcPr>
          <w:p w14:paraId="55D8A141" w14:textId="10B23608" w:rsidR="00411E9F" w:rsidRPr="00E25497" w:rsidRDefault="00E25497" w:rsidP="00411E9F">
            <w:sdt>
              <w:sdtPr>
                <w:id w:val="2041231192"/>
                <w:placeholder>
                  <w:docPart w:val="BD7DE0A95A63410081A4B0D48D6E434E"/>
                </w:placeholder>
                <w:showingPlcHdr/>
              </w:sdtPr>
              <w:sdtContent>
                <w:r w:rsidRPr="00E25497">
                  <w:rPr>
                    <w:rStyle w:val="PlaceholderText"/>
                    <w:color w:val="auto"/>
                  </w:rPr>
                  <w:t>Enter Fiscal Year</w:t>
                </w:r>
              </w:sdtContent>
            </w:sdt>
          </w:p>
        </w:tc>
      </w:tr>
    </w:tbl>
    <w:p w14:paraId="2D2C967B" w14:textId="550716D1" w:rsidR="00411E9F" w:rsidRPr="00E25497" w:rsidRDefault="00932221" w:rsidP="00932221">
      <w:pPr>
        <w:pStyle w:val="Heading1"/>
        <w:rPr>
          <w:color w:val="auto"/>
        </w:rPr>
      </w:pPr>
      <w:r w:rsidRPr="00E25497">
        <w:rPr>
          <w:color w:val="auto"/>
        </w:rPr>
        <w:t xml:space="preserve">Signatures </w:t>
      </w:r>
    </w:p>
    <w:p w14:paraId="79313768" w14:textId="7FEE3D58" w:rsidR="00932221" w:rsidRPr="00E25497" w:rsidRDefault="00932221" w:rsidP="00932221">
      <w:r w:rsidRPr="00E25497">
        <w:t>All providers of cost share must sign; add additional rows as necessary</w:t>
      </w:r>
    </w:p>
    <w:tbl>
      <w:tblPr>
        <w:tblStyle w:val="TableGrid"/>
        <w:tblW w:w="0" w:type="auto"/>
        <w:tblLook w:val="04A0" w:firstRow="1" w:lastRow="0" w:firstColumn="1" w:lastColumn="0" w:noHBand="0" w:noVBand="1"/>
      </w:tblPr>
      <w:tblGrid>
        <w:gridCol w:w="1075"/>
        <w:gridCol w:w="3150"/>
        <w:gridCol w:w="5130"/>
        <w:gridCol w:w="1435"/>
      </w:tblGrid>
      <w:tr w:rsidR="00932221" w:rsidRPr="00E25497" w14:paraId="4B8DED86" w14:textId="77777777" w:rsidTr="00E25497">
        <w:tc>
          <w:tcPr>
            <w:tcW w:w="1075" w:type="dxa"/>
            <w:shd w:val="clear" w:color="auto" w:fill="D9D9D9" w:themeFill="background1" w:themeFillShade="D9"/>
          </w:tcPr>
          <w:p w14:paraId="044DF679" w14:textId="2C222479" w:rsidR="00932221" w:rsidRPr="00E25497" w:rsidRDefault="00932221" w:rsidP="00207504">
            <w:pPr>
              <w:rPr>
                <w:b/>
                <w:bCs/>
              </w:rPr>
            </w:pPr>
          </w:p>
        </w:tc>
        <w:tc>
          <w:tcPr>
            <w:tcW w:w="3150" w:type="dxa"/>
            <w:shd w:val="clear" w:color="auto" w:fill="D9D9D9" w:themeFill="background1" w:themeFillShade="D9"/>
          </w:tcPr>
          <w:p w14:paraId="3DF5427E" w14:textId="1245535B" w:rsidR="00932221" w:rsidRPr="00E25497" w:rsidRDefault="00932221" w:rsidP="00207504">
            <w:pPr>
              <w:rPr>
                <w:b/>
                <w:bCs/>
              </w:rPr>
            </w:pPr>
            <w:r w:rsidRPr="00E25497">
              <w:rPr>
                <w:b/>
                <w:bCs/>
              </w:rPr>
              <w:t>Name Printed</w:t>
            </w:r>
          </w:p>
        </w:tc>
        <w:tc>
          <w:tcPr>
            <w:tcW w:w="5130" w:type="dxa"/>
            <w:shd w:val="clear" w:color="auto" w:fill="D9D9D9" w:themeFill="background1" w:themeFillShade="D9"/>
          </w:tcPr>
          <w:p w14:paraId="0504C101" w14:textId="771E30B6" w:rsidR="00932221" w:rsidRPr="00E25497" w:rsidRDefault="00932221" w:rsidP="00207504">
            <w:pPr>
              <w:rPr>
                <w:b/>
                <w:bCs/>
              </w:rPr>
            </w:pPr>
            <w:r w:rsidRPr="00E25497">
              <w:rPr>
                <w:b/>
                <w:bCs/>
              </w:rPr>
              <w:t>Signature</w:t>
            </w:r>
          </w:p>
        </w:tc>
        <w:tc>
          <w:tcPr>
            <w:tcW w:w="1435" w:type="dxa"/>
            <w:shd w:val="clear" w:color="auto" w:fill="D9D9D9" w:themeFill="background1" w:themeFillShade="D9"/>
          </w:tcPr>
          <w:p w14:paraId="226D060D" w14:textId="2CC947EC" w:rsidR="00932221" w:rsidRPr="00E25497" w:rsidRDefault="00932221" w:rsidP="00207504">
            <w:pPr>
              <w:rPr>
                <w:b/>
                <w:bCs/>
              </w:rPr>
            </w:pPr>
            <w:r w:rsidRPr="00E25497">
              <w:rPr>
                <w:b/>
                <w:bCs/>
              </w:rPr>
              <w:t>Date</w:t>
            </w:r>
          </w:p>
        </w:tc>
      </w:tr>
      <w:tr w:rsidR="00932221" w:rsidRPr="00E25497" w14:paraId="3C2D3299" w14:textId="77777777" w:rsidTr="00E25497">
        <w:trPr>
          <w:trHeight w:val="576"/>
        </w:trPr>
        <w:tc>
          <w:tcPr>
            <w:tcW w:w="1075" w:type="dxa"/>
            <w:vAlign w:val="center"/>
          </w:tcPr>
          <w:p w14:paraId="1EDE0E7D" w14:textId="639FB912" w:rsidR="00932221" w:rsidRPr="00E25497" w:rsidRDefault="00932221" w:rsidP="00E25497">
            <w:r w:rsidRPr="00E25497">
              <w:t>PI</w:t>
            </w:r>
          </w:p>
        </w:tc>
        <w:tc>
          <w:tcPr>
            <w:tcW w:w="3150" w:type="dxa"/>
            <w:vAlign w:val="center"/>
          </w:tcPr>
          <w:p w14:paraId="47DE9EF6" w14:textId="18BD8663" w:rsidR="00932221" w:rsidRPr="00E25497" w:rsidRDefault="00E25497" w:rsidP="00E25497">
            <w:sdt>
              <w:sdtPr>
                <w:id w:val="1146242222"/>
                <w:placeholder>
                  <w:docPart w:val="F7E2DBD750E94A0E849518FFEC0ACE26"/>
                </w:placeholder>
                <w:showingPlcHdr/>
              </w:sdtPr>
              <w:sdtContent>
                <w:r w:rsidRPr="00E25497">
                  <w:rPr>
                    <w:rStyle w:val="PlaceholderText"/>
                    <w:color w:val="auto"/>
                  </w:rPr>
                  <w:t xml:space="preserve">Enter </w:t>
                </w:r>
                <w:r>
                  <w:rPr>
                    <w:rStyle w:val="PlaceholderText"/>
                    <w:color w:val="auto"/>
                  </w:rPr>
                  <w:t>PI Name</w:t>
                </w:r>
              </w:sdtContent>
            </w:sdt>
          </w:p>
        </w:tc>
        <w:tc>
          <w:tcPr>
            <w:tcW w:w="5130" w:type="dxa"/>
            <w:vAlign w:val="center"/>
          </w:tcPr>
          <w:p w14:paraId="42851D22" w14:textId="77777777" w:rsidR="00932221" w:rsidRPr="00E25497" w:rsidRDefault="00932221" w:rsidP="00E25497"/>
        </w:tc>
        <w:tc>
          <w:tcPr>
            <w:tcW w:w="1435" w:type="dxa"/>
            <w:vAlign w:val="center"/>
          </w:tcPr>
          <w:p w14:paraId="07BB6C0F" w14:textId="34F3722B" w:rsidR="00932221" w:rsidRPr="00E25497" w:rsidRDefault="00E25497" w:rsidP="00E25497">
            <w:sdt>
              <w:sdtPr>
                <w:id w:val="-1749869681"/>
                <w:placeholder>
                  <w:docPart w:val="4DBA5282A6A4408E815EB6611F7BEECA"/>
                </w:placeholder>
                <w:showingPlcHdr/>
              </w:sdtPr>
              <w:sdtContent>
                <w:r w:rsidRPr="00E25497">
                  <w:rPr>
                    <w:rStyle w:val="PlaceholderText"/>
                    <w:color w:val="auto"/>
                  </w:rPr>
                  <w:t xml:space="preserve">Enter </w:t>
                </w:r>
                <w:r>
                  <w:rPr>
                    <w:rStyle w:val="PlaceholderText"/>
                    <w:color w:val="auto"/>
                  </w:rPr>
                  <w:t>Date</w:t>
                </w:r>
              </w:sdtContent>
            </w:sdt>
          </w:p>
        </w:tc>
      </w:tr>
      <w:tr w:rsidR="00932221" w:rsidRPr="00E25497" w14:paraId="2F4F40D5" w14:textId="77777777" w:rsidTr="00E25497">
        <w:trPr>
          <w:trHeight w:val="576"/>
        </w:trPr>
        <w:tc>
          <w:tcPr>
            <w:tcW w:w="1075" w:type="dxa"/>
            <w:vAlign w:val="center"/>
          </w:tcPr>
          <w:p w14:paraId="2CFAE56F" w14:textId="43229A72" w:rsidR="00932221" w:rsidRPr="00E25497" w:rsidRDefault="00932221" w:rsidP="00E25497">
            <w:r w:rsidRPr="00E25497">
              <w:t>Chair</w:t>
            </w:r>
          </w:p>
        </w:tc>
        <w:tc>
          <w:tcPr>
            <w:tcW w:w="3150" w:type="dxa"/>
            <w:vAlign w:val="center"/>
          </w:tcPr>
          <w:p w14:paraId="3040A29A" w14:textId="3BD4EE53" w:rsidR="00932221" w:rsidRPr="00E25497" w:rsidRDefault="00E25497" w:rsidP="00E25497">
            <w:sdt>
              <w:sdtPr>
                <w:id w:val="1105232827"/>
                <w:placeholder>
                  <w:docPart w:val="9DE97AA5F33A401DB7DDCF94CC87ED6E"/>
                </w:placeholder>
                <w:showingPlcHdr/>
              </w:sdtPr>
              <w:sdtContent>
                <w:r w:rsidRPr="00E25497">
                  <w:rPr>
                    <w:rStyle w:val="PlaceholderText"/>
                    <w:color w:val="auto"/>
                  </w:rPr>
                  <w:t xml:space="preserve">Enter </w:t>
                </w:r>
                <w:r>
                  <w:rPr>
                    <w:rStyle w:val="PlaceholderText"/>
                    <w:color w:val="auto"/>
                  </w:rPr>
                  <w:t>Chair</w:t>
                </w:r>
                <w:r>
                  <w:rPr>
                    <w:rStyle w:val="PlaceholderText"/>
                    <w:color w:val="auto"/>
                  </w:rPr>
                  <w:t xml:space="preserve"> Name</w:t>
                </w:r>
              </w:sdtContent>
            </w:sdt>
          </w:p>
        </w:tc>
        <w:tc>
          <w:tcPr>
            <w:tcW w:w="5130" w:type="dxa"/>
            <w:vAlign w:val="center"/>
          </w:tcPr>
          <w:p w14:paraId="3AAAA82A" w14:textId="77777777" w:rsidR="00932221" w:rsidRPr="00E25497" w:rsidRDefault="00932221" w:rsidP="00E25497"/>
        </w:tc>
        <w:tc>
          <w:tcPr>
            <w:tcW w:w="1435" w:type="dxa"/>
            <w:vAlign w:val="center"/>
          </w:tcPr>
          <w:p w14:paraId="40023244" w14:textId="4F558346" w:rsidR="00932221" w:rsidRPr="00E25497" w:rsidRDefault="00E25497" w:rsidP="00E25497">
            <w:sdt>
              <w:sdtPr>
                <w:id w:val="371501031"/>
                <w:placeholder>
                  <w:docPart w:val="35D711B28E91493ABF4287A7544A1EC9"/>
                </w:placeholder>
                <w:showingPlcHdr/>
              </w:sdtPr>
              <w:sdtContent>
                <w:r w:rsidRPr="00E25497">
                  <w:rPr>
                    <w:rStyle w:val="PlaceholderText"/>
                    <w:color w:val="auto"/>
                  </w:rPr>
                  <w:t xml:space="preserve">Enter </w:t>
                </w:r>
                <w:r>
                  <w:rPr>
                    <w:rStyle w:val="PlaceholderText"/>
                    <w:color w:val="auto"/>
                  </w:rPr>
                  <w:t>Date</w:t>
                </w:r>
              </w:sdtContent>
            </w:sdt>
          </w:p>
        </w:tc>
      </w:tr>
      <w:tr w:rsidR="00932221" w:rsidRPr="00E25497" w14:paraId="37428A58" w14:textId="77777777" w:rsidTr="00E25497">
        <w:trPr>
          <w:trHeight w:val="576"/>
        </w:trPr>
        <w:tc>
          <w:tcPr>
            <w:tcW w:w="1075" w:type="dxa"/>
            <w:vAlign w:val="center"/>
          </w:tcPr>
          <w:p w14:paraId="0E76F4F6" w14:textId="3468650B" w:rsidR="00932221" w:rsidRPr="00E25497" w:rsidRDefault="00932221" w:rsidP="00E25497">
            <w:r w:rsidRPr="00E25497">
              <w:t>Dean</w:t>
            </w:r>
          </w:p>
        </w:tc>
        <w:tc>
          <w:tcPr>
            <w:tcW w:w="3150" w:type="dxa"/>
            <w:vAlign w:val="center"/>
          </w:tcPr>
          <w:p w14:paraId="04A04315" w14:textId="5A0B55FA" w:rsidR="00932221" w:rsidRPr="00E25497" w:rsidRDefault="00E25497" w:rsidP="00E25497">
            <w:sdt>
              <w:sdtPr>
                <w:id w:val="-443619334"/>
                <w:placeholder>
                  <w:docPart w:val="53CDC1694AC04A06989A94555B9742E2"/>
                </w:placeholder>
                <w:showingPlcHdr/>
              </w:sdtPr>
              <w:sdtContent>
                <w:r w:rsidRPr="00E25497">
                  <w:rPr>
                    <w:rStyle w:val="PlaceholderText"/>
                    <w:color w:val="auto"/>
                  </w:rPr>
                  <w:t xml:space="preserve">Enter </w:t>
                </w:r>
                <w:r>
                  <w:rPr>
                    <w:rStyle w:val="PlaceholderText"/>
                    <w:color w:val="auto"/>
                  </w:rPr>
                  <w:t>Dean</w:t>
                </w:r>
                <w:r>
                  <w:rPr>
                    <w:rStyle w:val="PlaceholderText"/>
                    <w:color w:val="auto"/>
                  </w:rPr>
                  <w:t xml:space="preserve"> Name</w:t>
                </w:r>
              </w:sdtContent>
            </w:sdt>
          </w:p>
        </w:tc>
        <w:tc>
          <w:tcPr>
            <w:tcW w:w="5130" w:type="dxa"/>
            <w:vAlign w:val="center"/>
          </w:tcPr>
          <w:p w14:paraId="133A3B92" w14:textId="77777777" w:rsidR="00932221" w:rsidRPr="00E25497" w:rsidRDefault="00932221" w:rsidP="00E25497"/>
        </w:tc>
        <w:tc>
          <w:tcPr>
            <w:tcW w:w="1435" w:type="dxa"/>
            <w:vAlign w:val="center"/>
          </w:tcPr>
          <w:p w14:paraId="3C0C19B2" w14:textId="4037DC07" w:rsidR="00932221" w:rsidRPr="00E25497" w:rsidRDefault="00E25497" w:rsidP="00E25497">
            <w:sdt>
              <w:sdtPr>
                <w:id w:val="381523727"/>
                <w:placeholder>
                  <w:docPart w:val="A87073CB228140D9A190EFC1BD03589C"/>
                </w:placeholder>
                <w:showingPlcHdr/>
              </w:sdtPr>
              <w:sdtContent>
                <w:r w:rsidRPr="00E25497">
                  <w:rPr>
                    <w:rStyle w:val="PlaceholderText"/>
                    <w:color w:val="auto"/>
                  </w:rPr>
                  <w:t xml:space="preserve">Enter </w:t>
                </w:r>
                <w:r>
                  <w:rPr>
                    <w:rStyle w:val="PlaceholderText"/>
                    <w:color w:val="auto"/>
                  </w:rPr>
                  <w:t>Date</w:t>
                </w:r>
              </w:sdtContent>
            </w:sdt>
          </w:p>
        </w:tc>
      </w:tr>
    </w:tbl>
    <w:p w14:paraId="36E6BCD5" w14:textId="77777777" w:rsidR="00932221" w:rsidRDefault="00932221" w:rsidP="00932221"/>
    <w:p w14:paraId="6FE11A78" w14:textId="0EE3912D" w:rsidR="00CE6386" w:rsidRDefault="00CE6386" w:rsidP="00932221">
      <w:r>
        <w:t>If approved, the Vice President for Research and Innovation will provide a cash match of up to two dollars for every one dollar provided by the department, college or center for every proposal requiring institutional cash match. Further, the office will entertain requests to provide a cash match of one dollar for every dollar provided by the department, college or center for proposals not requiring a cash match, but where matching dollars will make the proposal more competitive.</w:t>
      </w:r>
    </w:p>
    <w:p w14:paraId="683D5277" w14:textId="77777777" w:rsidR="00CE6386" w:rsidRDefault="00CE6386" w:rsidP="00932221"/>
    <w:p w14:paraId="31972F5E" w14:textId="1000F91A" w:rsidR="00CE6386" w:rsidRDefault="00CE6386" w:rsidP="00932221">
      <w:r>
        <w:t xml:space="preserve">Must be included with this form: </w:t>
      </w:r>
      <w:sdt>
        <w:sdtPr>
          <w:id w:val="3756750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Abstract    </w:t>
      </w:r>
      <w:sdt>
        <w:sdtPr>
          <w:id w:val="-10435935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RFP Match Info    </w:t>
      </w:r>
      <w:sdt>
        <w:sdtPr>
          <w:id w:val="18808163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UToledo Budget</w:t>
      </w:r>
    </w:p>
    <w:p w14:paraId="54D4D48A" w14:textId="77777777" w:rsidR="00CE6386" w:rsidRDefault="00CE6386" w:rsidP="00932221"/>
    <w:p w14:paraId="57BB049F" w14:textId="77777777" w:rsidR="00CE6386" w:rsidRDefault="00CE6386" w:rsidP="00932221"/>
    <w:tbl>
      <w:tblPr>
        <w:tblStyle w:val="TableGrid"/>
        <w:tblW w:w="0" w:type="auto"/>
        <w:tblLook w:val="04A0" w:firstRow="1" w:lastRow="0" w:firstColumn="1" w:lastColumn="0" w:noHBand="0" w:noVBand="1"/>
      </w:tblPr>
      <w:tblGrid>
        <w:gridCol w:w="10790"/>
      </w:tblGrid>
      <w:tr w:rsidR="00CE6386" w14:paraId="75BF580C" w14:textId="77777777" w:rsidTr="00207504">
        <w:tc>
          <w:tcPr>
            <w:tcW w:w="10790" w:type="dxa"/>
            <w:shd w:val="clear" w:color="auto" w:fill="D9D9D9" w:themeFill="background1" w:themeFillShade="D9"/>
          </w:tcPr>
          <w:p w14:paraId="51CB0D05" w14:textId="77777777" w:rsidR="00CE6386" w:rsidRDefault="00CE6386" w:rsidP="00207504">
            <w:pPr>
              <w:jc w:val="center"/>
            </w:pPr>
            <w:r w:rsidRPr="00CF5D7F">
              <w:rPr>
                <w:b/>
                <w:bCs/>
              </w:rPr>
              <w:t>Office Use Only</w:t>
            </w:r>
          </w:p>
        </w:tc>
      </w:tr>
      <w:tr w:rsidR="00CE6386" w14:paraId="00384310" w14:textId="77777777" w:rsidTr="00CE6386">
        <w:trPr>
          <w:trHeight w:val="1296"/>
        </w:trPr>
        <w:tc>
          <w:tcPr>
            <w:tcW w:w="10790" w:type="dxa"/>
          </w:tcPr>
          <w:p w14:paraId="385A1831" w14:textId="77777777" w:rsidR="00CE6386" w:rsidRDefault="00CE6386" w:rsidP="00207504"/>
          <w:p w14:paraId="754914F3" w14:textId="77777777" w:rsidR="00CE6386" w:rsidRDefault="00CE6386" w:rsidP="00207504"/>
          <w:p w14:paraId="448C7D8B" w14:textId="4117CE91" w:rsidR="00CE6386" w:rsidRDefault="00CE6386" w:rsidP="00207504"/>
          <w:p w14:paraId="48A1BF64" w14:textId="7DFC171C" w:rsidR="00CE6386" w:rsidRPr="00CE6386" w:rsidRDefault="00CE6386" w:rsidP="00EB39D7">
            <w:pPr>
              <w:rPr>
                <w:u w:val="single"/>
              </w:rPr>
            </w:pPr>
            <w:r>
              <w:t xml:space="preserve">Vice President Approval: ______________________________________________  Date: </w:t>
            </w:r>
            <w:r w:rsidR="00EB39D7">
              <w:rPr>
                <w:u w:val="single"/>
              </w:rPr>
              <w:t>________________</w:t>
            </w:r>
          </w:p>
        </w:tc>
      </w:tr>
    </w:tbl>
    <w:p w14:paraId="584B09FD" w14:textId="77777777" w:rsidR="00CE6386" w:rsidRPr="00E25497" w:rsidRDefault="00CE6386" w:rsidP="00932221"/>
    <w:p w14:paraId="20F44389" w14:textId="77777777" w:rsidR="00932221" w:rsidRDefault="00932221" w:rsidP="00932221"/>
    <w:p w14:paraId="4E107719" w14:textId="77777777" w:rsidR="00CE6386" w:rsidRPr="00E25497" w:rsidRDefault="00CE6386" w:rsidP="00932221"/>
    <w:p w14:paraId="196669D4" w14:textId="77777777" w:rsidR="00932221" w:rsidRPr="00E25497" w:rsidRDefault="00932221" w:rsidP="00932221"/>
    <w:sectPr w:rsidR="00932221" w:rsidRPr="00E25497" w:rsidSect="00E25497">
      <w:footerReference w:type="default" r:id="rId7"/>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0F201" w14:textId="77777777" w:rsidR="009258D3" w:rsidRDefault="009258D3" w:rsidP="005250D6">
      <w:r>
        <w:separator/>
      </w:r>
    </w:p>
  </w:endnote>
  <w:endnote w:type="continuationSeparator" w:id="0">
    <w:p w14:paraId="485F713F" w14:textId="77777777" w:rsidR="009258D3" w:rsidRDefault="009258D3" w:rsidP="00525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Times New Roman (Body 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221290"/>
      <w:docPartObj>
        <w:docPartGallery w:val="Page Numbers (Bottom of Page)"/>
        <w:docPartUnique/>
      </w:docPartObj>
    </w:sdtPr>
    <w:sdtEndPr>
      <w:rPr>
        <w:noProof/>
      </w:rPr>
    </w:sdtEndPr>
    <w:sdtContent>
      <w:p w14:paraId="7DF2F68A" w14:textId="430C96AE" w:rsidR="005250D6" w:rsidRDefault="005250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BC1FCC" w14:textId="77777777" w:rsidR="005250D6" w:rsidRDefault="00525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0440" w14:textId="77777777" w:rsidR="009258D3" w:rsidRDefault="009258D3" w:rsidP="005250D6">
      <w:r>
        <w:separator/>
      </w:r>
    </w:p>
  </w:footnote>
  <w:footnote w:type="continuationSeparator" w:id="0">
    <w:p w14:paraId="5636DED7" w14:textId="77777777" w:rsidR="009258D3" w:rsidRDefault="009258D3" w:rsidP="005250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ocumentProtection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CD"/>
    <w:rsid w:val="001609CD"/>
    <w:rsid w:val="001E1D49"/>
    <w:rsid w:val="002703B7"/>
    <w:rsid w:val="003B00F0"/>
    <w:rsid w:val="003C5173"/>
    <w:rsid w:val="00411E9F"/>
    <w:rsid w:val="00511E1B"/>
    <w:rsid w:val="005250D6"/>
    <w:rsid w:val="005D0629"/>
    <w:rsid w:val="00616EB8"/>
    <w:rsid w:val="006F16E7"/>
    <w:rsid w:val="007649FA"/>
    <w:rsid w:val="00812ED6"/>
    <w:rsid w:val="009258D3"/>
    <w:rsid w:val="00932221"/>
    <w:rsid w:val="00A33488"/>
    <w:rsid w:val="00CE6386"/>
    <w:rsid w:val="00CF5D7F"/>
    <w:rsid w:val="00E25497"/>
    <w:rsid w:val="00EB39D7"/>
    <w:rsid w:val="00EF0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54A54"/>
  <w15:chartTrackingRefBased/>
  <w15:docId w15:val="{CAFBB3B3-958B-4A4A-AF89-C4EDAEC70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EB8"/>
    <w:pPr>
      <w:keepNext/>
      <w:keepLines/>
      <w:spacing w:before="240"/>
      <w:outlineLvl w:val="0"/>
    </w:pPr>
    <w:rPr>
      <w:rFonts w:asciiTheme="majorHAnsi" w:eastAsiaTheme="majorEastAsia" w:hAnsiTheme="majorHAnsi" w:cstheme="majorBidi"/>
      <w:color w:val="000A2D" w:themeColor="accent1" w:themeShade="BF"/>
      <w:sz w:val="32"/>
      <w:szCs w:val="32"/>
    </w:rPr>
  </w:style>
  <w:style w:type="paragraph" w:styleId="Heading2">
    <w:name w:val="heading 2"/>
    <w:basedOn w:val="Normal"/>
    <w:next w:val="Normal"/>
    <w:link w:val="Heading2Char"/>
    <w:uiPriority w:val="9"/>
    <w:unhideWhenUsed/>
    <w:qFormat/>
    <w:rsid w:val="00411E9F"/>
    <w:pPr>
      <w:keepNext/>
      <w:keepLines/>
      <w:spacing w:before="40"/>
      <w:outlineLvl w:val="1"/>
    </w:pPr>
    <w:rPr>
      <w:rFonts w:asciiTheme="majorHAnsi" w:eastAsiaTheme="majorEastAsia" w:hAnsiTheme="majorHAnsi" w:cstheme="majorBidi"/>
      <w:color w:val="000A2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EB8"/>
    <w:rPr>
      <w:rFonts w:asciiTheme="majorHAnsi" w:eastAsiaTheme="majorEastAsia" w:hAnsiTheme="majorHAnsi" w:cstheme="majorBidi"/>
      <w:color w:val="000A2D" w:themeColor="accent1" w:themeShade="BF"/>
      <w:sz w:val="32"/>
      <w:szCs w:val="32"/>
    </w:rPr>
  </w:style>
  <w:style w:type="character" w:styleId="PlaceholderText">
    <w:name w:val="Placeholder Text"/>
    <w:basedOn w:val="DefaultParagraphFont"/>
    <w:uiPriority w:val="99"/>
    <w:semiHidden/>
    <w:rsid w:val="00616EB8"/>
    <w:rPr>
      <w:color w:val="666666"/>
    </w:rPr>
  </w:style>
  <w:style w:type="table" w:styleId="TableGrid">
    <w:name w:val="Table Grid"/>
    <w:basedOn w:val="TableNormal"/>
    <w:uiPriority w:val="39"/>
    <w:rsid w:val="00616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1E9F"/>
    <w:rPr>
      <w:rFonts w:asciiTheme="majorHAnsi" w:eastAsiaTheme="majorEastAsia" w:hAnsiTheme="majorHAnsi" w:cstheme="majorBidi"/>
      <w:color w:val="000A2D" w:themeColor="accent1" w:themeShade="BF"/>
      <w:sz w:val="26"/>
      <w:szCs w:val="26"/>
    </w:rPr>
  </w:style>
  <w:style w:type="paragraph" w:styleId="Title">
    <w:name w:val="Title"/>
    <w:basedOn w:val="Normal"/>
    <w:next w:val="Normal"/>
    <w:link w:val="TitleChar"/>
    <w:uiPriority w:val="10"/>
    <w:qFormat/>
    <w:rsid w:val="005250D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0D6"/>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250D6"/>
    <w:pPr>
      <w:tabs>
        <w:tab w:val="center" w:pos="4680"/>
        <w:tab w:val="right" w:pos="9360"/>
      </w:tabs>
    </w:pPr>
  </w:style>
  <w:style w:type="character" w:customStyle="1" w:styleId="HeaderChar">
    <w:name w:val="Header Char"/>
    <w:basedOn w:val="DefaultParagraphFont"/>
    <w:link w:val="Header"/>
    <w:uiPriority w:val="99"/>
    <w:rsid w:val="005250D6"/>
  </w:style>
  <w:style w:type="paragraph" w:styleId="Footer">
    <w:name w:val="footer"/>
    <w:basedOn w:val="Normal"/>
    <w:link w:val="FooterChar"/>
    <w:uiPriority w:val="99"/>
    <w:unhideWhenUsed/>
    <w:rsid w:val="005250D6"/>
    <w:pPr>
      <w:tabs>
        <w:tab w:val="center" w:pos="4680"/>
        <w:tab w:val="right" w:pos="9360"/>
      </w:tabs>
    </w:pPr>
  </w:style>
  <w:style w:type="character" w:customStyle="1" w:styleId="FooterChar">
    <w:name w:val="Footer Char"/>
    <w:basedOn w:val="DefaultParagraphFont"/>
    <w:link w:val="Footer"/>
    <w:uiPriority w:val="99"/>
    <w:rsid w:val="00525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ammer2\Downloads\utoledo-word-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17AE6DAFF84CF897D95E52953B6303"/>
        <w:category>
          <w:name w:val="General"/>
          <w:gallery w:val="placeholder"/>
        </w:category>
        <w:types>
          <w:type w:val="bbPlcHdr"/>
        </w:types>
        <w:behaviors>
          <w:behavior w:val="content"/>
        </w:behaviors>
        <w:guid w:val="{88015AEE-D36F-4BD1-8FBE-4833054B89B4}"/>
      </w:docPartPr>
      <w:docPartBody>
        <w:p w:rsidR="00602C8F" w:rsidRDefault="005E02EB" w:rsidP="005E02EB">
          <w:pPr>
            <w:pStyle w:val="8E17AE6DAFF84CF897D95E52953B630313"/>
          </w:pPr>
          <w:r w:rsidRPr="00E25497">
            <w:rPr>
              <w:rStyle w:val="PlaceholderText"/>
              <w:color w:val="auto"/>
            </w:rPr>
            <w:t>Enter Sponsoring Agency</w:t>
          </w:r>
        </w:p>
      </w:docPartBody>
    </w:docPart>
    <w:docPart>
      <w:docPartPr>
        <w:name w:val="24CBB3E2D3FD454483B0C8B0163E5AAA"/>
        <w:category>
          <w:name w:val="General"/>
          <w:gallery w:val="placeholder"/>
        </w:category>
        <w:types>
          <w:type w:val="bbPlcHdr"/>
        </w:types>
        <w:behaviors>
          <w:behavior w:val="content"/>
        </w:behaviors>
        <w:guid w:val="{D68BCAE2-6F21-4227-AABC-53B9B0CB5ABB}"/>
      </w:docPartPr>
      <w:docPartBody>
        <w:p w:rsidR="00602C8F" w:rsidRDefault="005E02EB" w:rsidP="005E02EB">
          <w:pPr>
            <w:pStyle w:val="24CBB3E2D3FD454483B0C8B0163E5AAA11"/>
          </w:pPr>
          <w:r w:rsidRPr="00E25497">
            <w:rPr>
              <w:rStyle w:val="PlaceholderText"/>
              <w:color w:val="auto"/>
            </w:rPr>
            <w:t>Enter Deadline</w:t>
          </w:r>
        </w:p>
      </w:docPartBody>
    </w:docPart>
    <w:docPart>
      <w:docPartPr>
        <w:name w:val="BD2640FBD2FC4802A8C83674ED9C1F36"/>
        <w:category>
          <w:name w:val="General"/>
          <w:gallery w:val="placeholder"/>
        </w:category>
        <w:types>
          <w:type w:val="bbPlcHdr"/>
        </w:types>
        <w:behaviors>
          <w:behavior w:val="content"/>
        </w:behaviors>
        <w:guid w:val="{FEF5738E-6DDE-4714-A565-2B2A4E427562}"/>
      </w:docPartPr>
      <w:docPartBody>
        <w:p w:rsidR="00602C8F" w:rsidRDefault="005E02EB" w:rsidP="005E02EB">
          <w:pPr>
            <w:pStyle w:val="BD2640FBD2FC4802A8C83674ED9C1F3611"/>
          </w:pPr>
          <w:r w:rsidRPr="00E25497">
            <w:rPr>
              <w:rStyle w:val="PlaceholderText"/>
              <w:color w:val="auto"/>
              <w:lang w:val="de-DE"/>
            </w:rPr>
            <w:t>Enter Program Name</w:t>
          </w:r>
        </w:p>
      </w:docPartBody>
    </w:docPart>
    <w:docPart>
      <w:docPartPr>
        <w:name w:val="66420D813FE44D68AEA9D0780AA3064F"/>
        <w:category>
          <w:name w:val="General"/>
          <w:gallery w:val="placeholder"/>
        </w:category>
        <w:types>
          <w:type w:val="bbPlcHdr"/>
        </w:types>
        <w:behaviors>
          <w:behavior w:val="content"/>
        </w:behaviors>
        <w:guid w:val="{535C72AD-03A9-402B-8CA5-B1DB1082F5A6}"/>
      </w:docPartPr>
      <w:docPartBody>
        <w:p w:rsidR="00602C8F" w:rsidRDefault="005E02EB">
          <w:r w:rsidRPr="00E25497">
            <w:t>Enter Website URL</w:t>
          </w:r>
        </w:p>
      </w:docPartBody>
    </w:docPart>
    <w:docPart>
      <w:docPartPr>
        <w:name w:val="31F4CD9925854333BA675E5DE6221AE0"/>
        <w:category>
          <w:name w:val="General"/>
          <w:gallery w:val="placeholder"/>
        </w:category>
        <w:types>
          <w:type w:val="bbPlcHdr"/>
        </w:types>
        <w:behaviors>
          <w:behavior w:val="content"/>
        </w:behaviors>
        <w:guid w:val="{4C781FF7-047D-4F7E-82B3-0B474FAF9D1E}"/>
      </w:docPartPr>
      <w:docPartBody>
        <w:p w:rsidR="00602C8F" w:rsidRDefault="005E02EB" w:rsidP="005E02EB">
          <w:pPr>
            <w:pStyle w:val="31F4CD9925854333BA675E5DE6221AE05"/>
          </w:pPr>
          <w:r w:rsidRPr="00E25497">
            <w:rPr>
              <w:rStyle w:val="PlaceholderText"/>
              <w:color w:val="auto"/>
            </w:rPr>
            <w:t xml:space="preserve">Enter </w:t>
          </w:r>
          <w:r w:rsidRPr="00E25497">
            <w:rPr>
              <w:rStyle w:val="PlaceholderText"/>
              <w:color w:val="auto"/>
            </w:rPr>
            <w:t>PI’s Name</w:t>
          </w:r>
        </w:p>
      </w:docPartBody>
    </w:docPart>
    <w:docPart>
      <w:docPartPr>
        <w:name w:val="8F5FC69917EA4AFABA0AE6E7162A328D"/>
        <w:category>
          <w:name w:val="General"/>
          <w:gallery w:val="placeholder"/>
        </w:category>
        <w:types>
          <w:type w:val="bbPlcHdr"/>
        </w:types>
        <w:behaviors>
          <w:behavior w:val="content"/>
        </w:behaviors>
        <w:guid w:val="{7ED1E835-F9A6-416F-A9F5-0465723677E6}"/>
      </w:docPartPr>
      <w:docPartBody>
        <w:p w:rsidR="00602C8F" w:rsidRDefault="005E02EB" w:rsidP="005E02EB">
          <w:pPr>
            <w:pStyle w:val="8F5FC69917EA4AFABA0AE6E7162A328D5"/>
          </w:pPr>
          <w:r w:rsidRPr="00E25497">
            <w:rPr>
              <w:rStyle w:val="PlaceholderText"/>
              <w:color w:val="auto"/>
            </w:rPr>
            <w:t xml:space="preserve">Enter PI’s </w:t>
          </w:r>
          <w:r w:rsidRPr="00E25497">
            <w:rPr>
              <w:rStyle w:val="PlaceholderText"/>
              <w:color w:val="auto"/>
            </w:rPr>
            <w:t>College</w:t>
          </w:r>
        </w:p>
      </w:docPartBody>
    </w:docPart>
    <w:docPart>
      <w:docPartPr>
        <w:name w:val="C039475AB43E43C0833A7C0624560CE9"/>
        <w:category>
          <w:name w:val="General"/>
          <w:gallery w:val="placeholder"/>
        </w:category>
        <w:types>
          <w:type w:val="bbPlcHdr"/>
        </w:types>
        <w:behaviors>
          <w:behavior w:val="content"/>
        </w:behaviors>
        <w:guid w:val="{4FB99096-AC12-4A84-A551-5EC32650F532}"/>
      </w:docPartPr>
      <w:docPartBody>
        <w:p w:rsidR="00602C8F" w:rsidRDefault="005E02EB" w:rsidP="005E02EB">
          <w:pPr>
            <w:pStyle w:val="C039475AB43E43C0833A7C0624560CE95"/>
          </w:pPr>
          <w:r w:rsidRPr="00E25497">
            <w:rPr>
              <w:rStyle w:val="PlaceholderText"/>
              <w:color w:val="auto"/>
            </w:rPr>
            <w:t xml:space="preserve">Enter PI’s </w:t>
          </w:r>
          <w:r w:rsidRPr="00E25497">
            <w:rPr>
              <w:rStyle w:val="PlaceholderText"/>
              <w:color w:val="auto"/>
            </w:rPr>
            <w:t>Department</w:t>
          </w:r>
        </w:p>
      </w:docPartBody>
    </w:docPart>
    <w:docPart>
      <w:docPartPr>
        <w:name w:val="E38E4D36C85C4C35BF4754ECFB7599DA"/>
        <w:category>
          <w:name w:val="General"/>
          <w:gallery w:val="placeholder"/>
        </w:category>
        <w:types>
          <w:type w:val="bbPlcHdr"/>
        </w:types>
        <w:behaviors>
          <w:behavior w:val="content"/>
        </w:behaviors>
        <w:guid w:val="{D1AC8A99-E37F-46FF-8981-36812E6BF42B}"/>
      </w:docPartPr>
      <w:docPartBody>
        <w:p w:rsidR="00602C8F" w:rsidRDefault="005E02EB" w:rsidP="005E02EB">
          <w:pPr>
            <w:pStyle w:val="E38E4D36C85C4C35BF4754ECFB7599DA5"/>
          </w:pPr>
          <w:r w:rsidRPr="00E25497">
            <w:rPr>
              <w:rStyle w:val="PlaceholderText"/>
              <w:color w:val="auto"/>
            </w:rPr>
            <w:t xml:space="preserve">Enter PI’s </w:t>
          </w:r>
          <w:r w:rsidRPr="00E25497">
            <w:rPr>
              <w:rStyle w:val="PlaceholderText"/>
              <w:color w:val="auto"/>
            </w:rPr>
            <w:t>Phone</w:t>
          </w:r>
        </w:p>
      </w:docPartBody>
    </w:docPart>
    <w:docPart>
      <w:docPartPr>
        <w:name w:val="7B283306336A4714BC41C001D3333D2E"/>
        <w:category>
          <w:name w:val="General"/>
          <w:gallery w:val="placeholder"/>
        </w:category>
        <w:types>
          <w:type w:val="bbPlcHdr"/>
        </w:types>
        <w:behaviors>
          <w:behavior w:val="content"/>
        </w:behaviors>
        <w:guid w:val="{6E29BA75-E4B1-4550-91CA-87D6AEC54816}"/>
      </w:docPartPr>
      <w:docPartBody>
        <w:p w:rsidR="00602C8F" w:rsidRDefault="005E02EB" w:rsidP="005E02EB">
          <w:pPr>
            <w:pStyle w:val="7B283306336A4714BC41C001D3333D2E5"/>
          </w:pPr>
          <w:r w:rsidRPr="00E25497">
            <w:rPr>
              <w:rStyle w:val="PlaceholderText"/>
              <w:color w:val="auto"/>
              <w:lang w:val="de-DE"/>
            </w:rPr>
            <w:t xml:space="preserve">Enter PI’s </w:t>
          </w:r>
          <w:r w:rsidRPr="00E25497">
            <w:rPr>
              <w:rStyle w:val="PlaceholderText"/>
              <w:color w:val="auto"/>
              <w:lang w:val="de-DE"/>
            </w:rPr>
            <w:t>E-mail</w:t>
          </w:r>
        </w:p>
      </w:docPartBody>
    </w:docPart>
    <w:docPart>
      <w:docPartPr>
        <w:name w:val="36C4F639CFC047F48823888BCFC434E0"/>
        <w:category>
          <w:name w:val="General"/>
          <w:gallery w:val="placeholder"/>
        </w:category>
        <w:types>
          <w:type w:val="bbPlcHdr"/>
        </w:types>
        <w:behaviors>
          <w:behavior w:val="content"/>
        </w:behaviors>
        <w:guid w:val="{99652333-0038-4F64-BA4E-AFE9BA5A7FB7}"/>
      </w:docPartPr>
      <w:docPartBody>
        <w:p w:rsidR="00602C8F" w:rsidRDefault="005E02EB" w:rsidP="005E02EB">
          <w:pPr>
            <w:pStyle w:val="36C4F639CFC047F48823888BCFC434E05"/>
          </w:pPr>
          <w:r w:rsidRPr="00E25497">
            <w:rPr>
              <w:rStyle w:val="PlaceholderText"/>
              <w:color w:val="auto"/>
            </w:rPr>
            <w:t xml:space="preserve">Enter </w:t>
          </w:r>
          <w:r w:rsidRPr="00E25497">
            <w:rPr>
              <w:rStyle w:val="PlaceholderText"/>
              <w:color w:val="auto"/>
            </w:rPr>
            <w:t>Co-</w:t>
          </w:r>
          <w:r w:rsidRPr="00E25497">
            <w:rPr>
              <w:rStyle w:val="PlaceholderText"/>
              <w:color w:val="auto"/>
            </w:rPr>
            <w:t>PI’s Name</w:t>
          </w:r>
        </w:p>
      </w:docPartBody>
    </w:docPart>
    <w:docPart>
      <w:docPartPr>
        <w:name w:val="DD228AC24DF545A097C22F4A213CC89A"/>
        <w:category>
          <w:name w:val="General"/>
          <w:gallery w:val="placeholder"/>
        </w:category>
        <w:types>
          <w:type w:val="bbPlcHdr"/>
        </w:types>
        <w:behaviors>
          <w:behavior w:val="content"/>
        </w:behaviors>
        <w:guid w:val="{B725679B-E344-4B7E-95A2-51E293FCBCE2}"/>
      </w:docPartPr>
      <w:docPartBody>
        <w:p w:rsidR="00602C8F" w:rsidRDefault="005E02EB" w:rsidP="005E02EB">
          <w:pPr>
            <w:pStyle w:val="DD228AC24DF545A097C22F4A213CC89A5"/>
          </w:pPr>
          <w:r w:rsidRPr="00E25497">
            <w:rPr>
              <w:rStyle w:val="PlaceholderText"/>
              <w:color w:val="auto"/>
            </w:rPr>
            <w:t>Enter Co-PI’s Name</w:t>
          </w:r>
        </w:p>
      </w:docPartBody>
    </w:docPart>
    <w:docPart>
      <w:docPartPr>
        <w:name w:val="A0B71CE6C25E452EAB66BF2E6A252813"/>
        <w:category>
          <w:name w:val="General"/>
          <w:gallery w:val="placeholder"/>
        </w:category>
        <w:types>
          <w:type w:val="bbPlcHdr"/>
        </w:types>
        <w:behaviors>
          <w:behavior w:val="content"/>
        </w:behaviors>
        <w:guid w:val="{DC1F4525-29FE-4B8E-AAE9-A4C24C1B257C}"/>
      </w:docPartPr>
      <w:docPartBody>
        <w:p w:rsidR="00602C8F" w:rsidRDefault="005E02EB" w:rsidP="005E02EB">
          <w:pPr>
            <w:pStyle w:val="A0B71CE6C25E452EAB66BF2E6A2528135"/>
          </w:pPr>
          <w:r w:rsidRPr="00E25497">
            <w:rPr>
              <w:rStyle w:val="PlaceholderText"/>
              <w:color w:val="auto"/>
            </w:rPr>
            <w:t>Enter Co-PI’s Name</w:t>
          </w:r>
        </w:p>
      </w:docPartBody>
    </w:docPart>
    <w:docPart>
      <w:docPartPr>
        <w:name w:val="B5108CD3CCE34187B0DD36C1AA98FA1F"/>
        <w:category>
          <w:name w:val="General"/>
          <w:gallery w:val="placeholder"/>
        </w:category>
        <w:types>
          <w:type w:val="bbPlcHdr"/>
        </w:types>
        <w:behaviors>
          <w:behavior w:val="content"/>
        </w:behaviors>
        <w:guid w:val="{B4C9CA62-51C3-41E1-A21C-D02F06DD1F8B}"/>
      </w:docPartPr>
      <w:docPartBody>
        <w:p w:rsidR="00602C8F" w:rsidRDefault="005E02EB" w:rsidP="005E02EB">
          <w:pPr>
            <w:pStyle w:val="B5108CD3CCE34187B0DD36C1AA98FA1F5"/>
          </w:pPr>
          <w:r w:rsidRPr="00E25497">
            <w:rPr>
              <w:rStyle w:val="PlaceholderText"/>
              <w:color w:val="auto"/>
            </w:rPr>
            <w:t xml:space="preserve">Enter Co-PI’s </w:t>
          </w:r>
          <w:r w:rsidRPr="00E25497">
            <w:rPr>
              <w:rStyle w:val="PlaceholderText"/>
              <w:color w:val="auto"/>
            </w:rPr>
            <w:t>College</w:t>
          </w:r>
        </w:p>
      </w:docPartBody>
    </w:docPart>
    <w:docPart>
      <w:docPartPr>
        <w:name w:val="46FF34F97967495D84DE8079F407426D"/>
        <w:category>
          <w:name w:val="General"/>
          <w:gallery w:val="placeholder"/>
        </w:category>
        <w:types>
          <w:type w:val="bbPlcHdr"/>
        </w:types>
        <w:behaviors>
          <w:behavior w:val="content"/>
        </w:behaviors>
        <w:guid w:val="{C111BB03-E07B-426E-9012-72CF2525A734}"/>
      </w:docPartPr>
      <w:docPartBody>
        <w:p w:rsidR="00602C8F" w:rsidRDefault="005E02EB" w:rsidP="005E02EB">
          <w:pPr>
            <w:pStyle w:val="46FF34F97967495D84DE8079F407426D5"/>
          </w:pPr>
          <w:r w:rsidRPr="00E25497">
            <w:rPr>
              <w:rStyle w:val="PlaceholderText"/>
              <w:color w:val="auto"/>
            </w:rPr>
            <w:t>Enter Co-PI’s College</w:t>
          </w:r>
        </w:p>
      </w:docPartBody>
    </w:docPart>
    <w:docPart>
      <w:docPartPr>
        <w:name w:val="23B37A3183C84806844E00186B5FC13D"/>
        <w:category>
          <w:name w:val="General"/>
          <w:gallery w:val="placeholder"/>
        </w:category>
        <w:types>
          <w:type w:val="bbPlcHdr"/>
        </w:types>
        <w:behaviors>
          <w:behavior w:val="content"/>
        </w:behaviors>
        <w:guid w:val="{6CECED6C-18A6-418C-8513-2317F8F01900}"/>
      </w:docPartPr>
      <w:docPartBody>
        <w:p w:rsidR="00602C8F" w:rsidRDefault="005E02EB" w:rsidP="005E02EB">
          <w:pPr>
            <w:pStyle w:val="23B37A3183C84806844E00186B5FC13D5"/>
          </w:pPr>
          <w:r w:rsidRPr="00E25497">
            <w:rPr>
              <w:rStyle w:val="PlaceholderText"/>
              <w:color w:val="auto"/>
            </w:rPr>
            <w:t>Enter Co-PI’s College</w:t>
          </w:r>
        </w:p>
      </w:docPartBody>
    </w:docPart>
    <w:docPart>
      <w:docPartPr>
        <w:name w:val="051C9C4EB6F14BD0A6A3F00E145CCC62"/>
        <w:category>
          <w:name w:val="General"/>
          <w:gallery w:val="placeholder"/>
        </w:category>
        <w:types>
          <w:type w:val="bbPlcHdr"/>
        </w:types>
        <w:behaviors>
          <w:behavior w:val="content"/>
        </w:behaviors>
        <w:guid w:val="{C55D820D-883A-4F04-9226-976E2460CE4A}"/>
      </w:docPartPr>
      <w:docPartBody>
        <w:p w:rsidR="00602C8F" w:rsidRDefault="005E02EB" w:rsidP="005E02EB">
          <w:pPr>
            <w:pStyle w:val="051C9C4EB6F14BD0A6A3F00E145CCC625"/>
          </w:pPr>
          <w:r w:rsidRPr="00E25497">
            <w:rPr>
              <w:rStyle w:val="PlaceholderText"/>
              <w:color w:val="auto"/>
            </w:rPr>
            <w:t xml:space="preserve">Enter Co-PI’s </w:t>
          </w:r>
          <w:r w:rsidRPr="00E25497">
            <w:rPr>
              <w:rStyle w:val="PlaceholderText"/>
              <w:color w:val="auto"/>
            </w:rPr>
            <w:t>Department</w:t>
          </w:r>
        </w:p>
      </w:docPartBody>
    </w:docPart>
    <w:docPart>
      <w:docPartPr>
        <w:name w:val="832E350278B5461592BEB19F750633E6"/>
        <w:category>
          <w:name w:val="General"/>
          <w:gallery w:val="placeholder"/>
        </w:category>
        <w:types>
          <w:type w:val="bbPlcHdr"/>
        </w:types>
        <w:behaviors>
          <w:behavior w:val="content"/>
        </w:behaviors>
        <w:guid w:val="{75F086BA-2B01-43FF-80E5-D002D1AB1708}"/>
      </w:docPartPr>
      <w:docPartBody>
        <w:p w:rsidR="00602C8F" w:rsidRDefault="005E02EB" w:rsidP="005E02EB">
          <w:pPr>
            <w:pStyle w:val="832E350278B5461592BEB19F750633E65"/>
          </w:pPr>
          <w:r w:rsidRPr="00E25497">
            <w:rPr>
              <w:rStyle w:val="PlaceholderText"/>
              <w:color w:val="auto"/>
            </w:rPr>
            <w:t xml:space="preserve">Enter Co-PI’s </w:t>
          </w:r>
          <w:r w:rsidRPr="00E25497">
            <w:rPr>
              <w:rStyle w:val="PlaceholderText"/>
              <w:color w:val="auto"/>
            </w:rPr>
            <w:t>Department</w:t>
          </w:r>
        </w:p>
      </w:docPartBody>
    </w:docPart>
    <w:docPart>
      <w:docPartPr>
        <w:name w:val="176096041CAE4051B12810DFE8989C28"/>
        <w:category>
          <w:name w:val="General"/>
          <w:gallery w:val="placeholder"/>
        </w:category>
        <w:types>
          <w:type w:val="bbPlcHdr"/>
        </w:types>
        <w:behaviors>
          <w:behavior w:val="content"/>
        </w:behaviors>
        <w:guid w:val="{2A47A1C9-4E27-45DA-9F45-A985439754A3}"/>
      </w:docPartPr>
      <w:docPartBody>
        <w:p w:rsidR="00602C8F" w:rsidRDefault="005E02EB" w:rsidP="005E02EB">
          <w:pPr>
            <w:pStyle w:val="176096041CAE4051B12810DFE8989C285"/>
          </w:pPr>
          <w:r w:rsidRPr="00E25497">
            <w:rPr>
              <w:rStyle w:val="PlaceholderText"/>
              <w:color w:val="auto"/>
            </w:rPr>
            <w:t xml:space="preserve">Enter Co-PI’s </w:t>
          </w:r>
          <w:r w:rsidRPr="00E25497">
            <w:rPr>
              <w:rStyle w:val="PlaceholderText"/>
              <w:color w:val="auto"/>
            </w:rPr>
            <w:t>Department</w:t>
          </w:r>
        </w:p>
      </w:docPartBody>
    </w:docPart>
    <w:docPart>
      <w:docPartPr>
        <w:name w:val="9191433A32584BA5A8D13F79B4E1357A"/>
        <w:category>
          <w:name w:val="General"/>
          <w:gallery w:val="placeholder"/>
        </w:category>
        <w:types>
          <w:type w:val="bbPlcHdr"/>
        </w:types>
        <w:behaviors>
          <w:behavior w:val="content"/>
        </w:behaviors>
        <w:guid w:val="{D36D3196-DB4F-459B-A01D-9DE487492E16}"/>
      </w:docPartPr>
      <w:docPartBody>
        <w:p w:rsidR="00602C8F" w:rsidRDefault="005E02EB" w:rsidP="005E02EB">
          <w:pPr>
            <w:pStyle w:val="9191433A32584BA5A8D13F79B4E1357A5"/>
          </w:pPr>
          <w:r w:rsidRPr="00E25497">
            <w:rPr>
              <w:rStyle w:val="PlaceholderText"/>
              <w:color w:val="auto"/>
            </w:rPr>
            <w:t xml:space="preserve">Enter </w:t>
          </w:r>
          <w:r w:rsidRPr="00E25497">
            <w:rPr>
              <w:rStyle w:val="PlaceholderText"/>
              <w:color w:val="auto"/>
            </w:rPr>
            <w:t>Amount Requested from Agency</w:t>
          </w:r>
        </w:p>
      </w:docPartBody>
    </w:docPart>
    <w:docPart>
      <w:docPartPr>
        <w:name w:val="9573CC4CD0F14CDD8920736A5C320DAC"/>
        <w:category>
          <w:name w:val="General"/>
          <w:gallery w:val="placeholder"/>
        </w:category>
        <w:types>
          <w:type w:val="bbPlcHdr"/>
        </w:types>
        <w:behaviors>
          <w:behavior w:val="content"/>
        </w:behaviors>
        <w:guid w:val="{6418258D-265D-46AE-A3B6-D763E7B86213}"/>
      </w:docPartPr>
      <w:docPartBody>
        <w:p w:rsidR="00602C8F" w:rsidRDefault="005E02EB" w:rsidP="005E02EB">
          <w:pPr>
            <w:pStyle w:val="9573CC4CD0F14CDD8920736A5C320DAC5"/>
          </w:pPr>
          <w:r w:rsidRPr="00E25497">
            <w:rPr>
              <w:rStyle w:val="PlaceholderText"/>
              <w:color w:val="auto"/>
            </w:rPr>
            <w:t xml:space="preserve">Enter Amount </w:t>
          </w:r>
          <w:r w:rsidRPr="00E25497">
            <w:rPr>
              <w:rStyle w:val="PlaceholderText"/>
              <w:color w:val="auto"/>
            </w:rPr>
            <w:t>Required for Match</w:t>
          </w:r>
        </w:p>
      </w:docPartBody>
    </w:docPart>
    <w:docPart>
      <w:docPartPr>
        <w:name w:val="D4A7091026314F029378E96CEAC6B657"/>
        <w:category>
          <w:name w:val="General"/>
          <w:gallery w:val="placeholder"/>
        </w:category>
        <w:types>
          <w:type w:val="bbPlcHdr"/>
        </w:types>
        <w:behaviors>
          <w:behavior w:val="content"/>
        </w:behaviors>
        <w:guid w:val="{8E25BE5A-54C5-4BED-8E09-25B8063A9FB2}"/>
      </w:docPartPr>
      <w:docPartBody>
        <w:p w:rsidR="00602C8F" w:rsidRDefault="005E02EB" w:rsidP="005E02EB">
          <w:pPr>
            <w:pStyle w:val="D4A7091026314F029378E96CEAC6B6575"/>
          </w:pPr>
          <w:r w:rsidRPr="00E25497">
            <w:rPr>
              <w:rStyle w:val="PlaceholderText"/>
              <w:color w:val="auto"/>
            </w:rPr>
            <w:t xml:space="preserve">Enter Amount Requested from </w:t>
          </w:r>
          <w:r w:rsidRPr="00E25497">
            <w:rPr>
              <w:rStyle w:val="PlaceholderText"/>
              <w:color w:val="auto"/>
            </w:rPr>
            <w:t>the ORI</w:t>
          </w:r>
        </w:p>
      </w:docPartBody>
    </w:docPart>
    <w:docPart>
      <w:docPartPr>
        <w:name w:val="50C92F11421E40A6A1E9B7D23DD3C9B8"/>
        <w:category>
          <w:name w:val="General"/>
          <w:gallery w:val="placeholder"/>
        </w:category>
        <w:types>
          <w:type w:val="bbPlcHdr"/>
        </w:types>
        <w:behaviors>
          <w:behavior w:val="content"/>
        </w:behaviors>
        <w:guid w:val="{4537D2E3-6034-4515-80F1-AE344D1DA910}"/>
      </w:docPartPr>
      <w:docPartBody>
        <w:p w:rsidR="00602C8F" w:rsidRDefault="005E02EB" w:rsidP="005E02EB">
          <w:pPr>
            <w:pStyle w:val="50C92F11421E40A6A1E9B7D23DD3C9B84"/>
          </w:pPr>
          <w:r w:rsidRPr="00E25497">
            <w:rPr>
              <w:rStyle w:val="PlaceholderText"/>
              <w:color w:val="auto"/>
            </w:rPr>
            <w:t>Enter Title</w:t>
          </w:r>
        </w:p>
      </w:docPartBody>
    </w:docPart>
    <w:docPart>
      <w:docPartPr>
        <w:name w:val="1118A61CFDB64794988EB75D8E78F0FE"/>
        <w:category>
          <w:name w:val="General"/>
          <w:gallery w:val="placeholder"/>
        </w:category>
        <w:types>
          <w:type w:val="bbPlcHdr"/>
        </w:types>
        <w:behaviors>
          <w:behavior w:val="content"/>
        </w:behaviors>
        <w:guid w:val="{9B0E4FBC-475C-4F97-98EA-E5BBF2039B56}"/>
      </w:docPartPr>
      <w:docPartBody>
        <w:p w:rsidR="00602C8F" w:rsidRDefault="005E02EB" w:rsidP="005E02EB">
          <w:pPr>
            <w:pStyle w:val="1118A61CFDB64794988EB75D8E78F0FE4"/>
          </w:pPr>
          <w:r w:rsidRPr="00E25497">
            <w:rPr>
              <w:rStyle w:val="PlaceholderText"/>
              <w:color w:val="auto"/>
            </w:rPr>
            <w:t xml:space="preserve">Enter </w:t>
          </w:r>
          <w:r w:rsidRPr="00E25497">
            <w:rPr>
              <w:rStyle w:val="PlaceholderText"/>
              <w:color w:val="auto"/>
            </w:rPr>
            <w:t>Source of Match</w:t>
          </w:r>
        </w:p>
      </w:docPartBody>
    </w:docPart>
    <w:docPart>
      <w:docPartPr>
        <w:name w:val="E18F79A571374955A9A7CB2766BCC41F"/>
        <w:category>
          <w:name w:val="General"/>
          <w:gallery w:val="placeholder"/>
        </w:category>
        <w:types>
          <w:type w:val="bbPlcHdr"/>
        </w:types>
        <w:behaviors>
          <w:behavior w:val="content"/>
        </w:behaviors>
        <w:guid w:val="{778B3AF2-E72D-4834-A945-B1564D73FD09}"/>
      </w:docPartPr>
      <w:docPartBody>
        <w:p w:rsidR="00602C8F" w:rsidRDefault="005E02EB" w:rsidP="005E02EB">
          <w:pPr>
            <w:pStyle w:val="E18F79A571374955A9A7CB2766BCC41F4"/>
          </w:pPr>
          <w:r w:rsidRPr="00E25497">
            <w:rPr>
              <w:rStyle w:val="PlaceholderText"/>
              <w:color w:val="auto"/>
            </w:rPr>
            <w:t>Enter Source of Match</w:t>
          </w:r>
        </w:p>
      </w:docPartBody>
    </w:docPart>
    <w:docPart>
      <w:docPartPr>
        <w:name w:val="EEADAD4B3AFE4A1CB5268D9A3328697C"/>
        <w:category>
          <w:name w:val="General"/>
          <w:gallery w:val="placeholder"/>
        </w:category>
        <w:types>
          <w:type w:val="bbPlcHdr"/>
        </w:types>
        <w:behaviors>
          <w:behavior w:val="content"/>
        </w:behaviors>
        <w:guid w:val="{6ECB0D6C-BFBF-433E-88A5-573D60C23408}"/>
      </w:docPartPr>
      <w:docPartBody>
        <w:p w:rsidR="00602C8F" w:rsidRDefault="005E02EB" w:rsidP="005E02EB">
          <w:pPr>
            <w:pStyle w:val="EEADAD4B3AFE4A1CB5268D9A3328697C4"/>
          </w:pPr>
          <w:r w:rsidRPr="00E25497">
            <w:rPr>
              <w:rStyle w:val="PlaceholderText"/>
              <w:color w:val="auto"/>
            </w:rPr>
            <w:t>Enter Source of Match</w:t>
          </w:r>
        </w:p>
      </w:docPartBody>
    </w:docPart>
    <w:docPart>
      <w:docPartPr>
        <w:name w:val="F614B3408DA14D23968A139FF08A82BE"/>
        <w:category>
          <w:name w:val="General"/>
          <w:gallery w:val="placeholder"/>
        </w:category>
        <w:types>
          <w:type w:val="bbPlcHdr"/>
        </w:types>
        <w:behaviors>
          <w:behavior w:val="content"/>
        </w:behaviors>
        <w:guid w:val="{DB107689-9C06-4F6E-AD47-C11EBF15C97C}"/>
      </w:docPartPr>
      <w:docPartBody>
        <w:p w:rsidR="00602C8F" w:rsidRDefault="005E02EB" w:rsidP="005E02EB">
          <w:pPr>
            <w:pStyle w:val="F614B3408DA14D23968A139FF08A82BE4"/>
          </w:pPr>
          <w:r w:rsidRPr="00E25497">
            <w:rPr>
              <w:rStyle w:val="PlaceholderText"/>
              <w:color w:val="auto"/>
            </w:rPr>
            <w:t xml:space="preserve">Enter </w:t>
          </w:r>
          <w:r w:rsidRPr="00E25497">
            <w:rPr>
              <w:rStyle w:val="PlaceholderText"/>
              <w:color w:val="auto"/>
            </w:rPr>
            <w:t>Account No.</w:t>
          </w:r>
        </w:p>
      </w:docPartBody>
    </w:docPart>
    <w:docPart>
      <w:docPartPr>
        <w:name w:val="12D9FD2198CD47BEA30A5909C912AEF8"/>
        <w:category>
          <w:name w:val="General"/>
          <w:gallery w:val="placeholder"/>
        </w:category>
        <w:types>
          <w:type w:val="bbPlcHdr"/>
        </w:types>
        <w:behaviors>
          <w:behavior w:val="content"/>
        </w:behaviors>
        <w:guid w:val="{9D01BB50-A7A7-4B54-B6E3-B2122AA385C4}"/>
      </w:docPartPr>
      <w:docPartBody>
        <w:p w:rsidR="00602C8F" w:rsidRDefault="005E02EB" w:rsidP="005E02EB">
          <w:pPr>
            <w:pStyle w:val="12D9FD2198CD47BEA30A5909C912AEF84"/>
          </w:pPr>
          <w:r w:rsidRPr="00E25497">
            <w:rPr>
              <w:rStyle w:val="PlaceholderText"/>
              <w:color w:val="auto"/>
            </w:rPr>
            <w:t>Enter Account No.</w:t>
          </w:r>
        </w:p>
      </w:docPartBody>
    </w:docPart>
    <w:docPart>
      <w:docPartPr>
        <w:name w:val="3EC42E8D7535454AA4789494ADC0AACF"/>
        <w:category>
          <w:name w:val="General"/>
          <w:gallery w:val="placeholder"/>
        </w:category>
        <w:types>
          <w:type w:val="bbPlcHdr"/>
        </w:types>
        <w:behaviors>
          <w:behavior w:val="content"/>
        </w:behaviors>
        <w:guid w:val="{8CDB5E0C-F611-4355-A1D6-50ADE879AC16}"/>
      </w:docPartPr>
      <w:docPartBody>
        <w:p w:rsidR="00602C8F" w:rsidRDefault="005E02EB" w:rsidP="005E02EB">
          <w:pPr>
            <w:pStyle w:val="3EC42E8D7535454AA4789494ADC0AACF4"/>
          </w:pPr>
          <w:r w:rsidRPr="00E25497">
            <w:rPr>
              <w:rStyle w:val="PlaceholderText"/>
              <w:color w:val="auto"/>
            </w:rPr>
            <w:t>Enter Account No.</w:t>
          </w:r>
        </w:p>
      </w:docPartBody>
    </w:docPart>
    <w:docPart>
      <w:docPartPr>
        <w:name w:val="32012E01C6EA4F92BF5DE2C871E44625"/>
        <w:category>
          <w:name w:val="General"/>
          <w:gallery w:val="placeholder"/>
        </w:category>
        <w:types>
          <w:type w:val="bbPlcHdr"/>
        </w:types>
        <w:behaviors>
          <w:behavior w:val="content"/>
        </w:behaviors>
        <w:guid w:val="{AE34496E-4173-49A8-AF3D-32A2592F977D}"/>
      </w:docPartPr>
      <w:docPartBody>
        <w:p w:rsidR="00602C8F" w:rsidRDefault="005E02EB" w:rsidP="005E02EB">
          <w:pPr>
            <w:pStyle w:val="32012E01C6EA4F92BF5DE2C871E446254"/>
          </w:pPr>
          <w:r w:rsidRPr="00E25497">
            <w:rPr>
              <w:rStyle w:val="PlaceholderText"/>
              <w:color w:val="auto"/>
            </w:rPr>
            <w:t xml:space="preserve">Enter </w:t>
          </w:r>
          <w:r w:rsidRPr="00E25497">
            <w:rPr>
              <w:rStyle w:val="PlaceholderText"/>
              <w:color w:val="auto"/>
            </w:rPr>
            <w:t>Cash</w:t>
          </w:r>
        </w:p>
      </w:docPartBody>
    </w:docPart>
    <w:docPart>
      <w:docPartPr>
        <w:name w:val="7AA0DB39EB3448CEBCE19C2AEBDE77D9"/>
        <w:category>
          <w:name w:val="General"/>
          <w:gallery w:val="placeholder"/>
        </w:category>
        <w:types>
          <w:type w:val="bbPlcHdr"/>
        </w:types>
        <w:behaviors>
          <w:behavior w:val="content"/>
        </w:behaviors>
        <w:guid w:val="{5161F112-4B7B-4CD7-813E-B8908301575F}"/>
      </w:docPartPr>
      <w:docPartBody>
        <w:p w:rsidR="00602C8F" w:rsidRDefault="005E02EB" w:rsidP="005E02EB">
          <w:pPr>
            <w:pStyle w:val="7AA0DB39EB3448CEBCE19C2AEBDE77D94"/>
          </w:pPr>
          <w:r w:rsidRPr="00E25497">
            <w:rPr>
              <w:rStyle w:val="PlaceholderText"/>
              <w:color w:val="auto"/>
            </w:rPr>
            <w:t>Enter Cash</w:t>
          </w:r>
        </w:p>
      </w:docPartBody>
    </w:docPart>
    <w:docPart>
      <w:docPartPr>
        <w:name w:val="E9F81126391E40AAA762C52F88E92B2D"/>
        <w:category>
          <w:name w:val="General"/>
          <w:gallery w:val="placeholder"/>
        </w:category>
        <w:types>
          <w:type w:val="bbPlcHdr"/>
        </w:types>
        <w:behaviors>
          <w:behavior w:val="content"/>
        </w:behaviors>
        <w:guid w:val="{36C7EF32-90A4-40A4-B3C5-ADA373797A9C}"/>
      </w:docPartPr>
      <w:docPartBody>
        <w:p w:rsidR="00602C8F" w:rsidRDefault="005E02EB" w:rsidP="005E02EB">
          <w:pPr>
            <w:pStyle w:val="E9F81126391E40AAA762C52F88E92B2D4"/>
          </w:pPr>
          <w:r w:rsidRPr="00E25497">
            <w:rPr>
              <w:rStyle w:val="PlaceholderText"/>
              <w:color w:val="auto"/>
            </w:rPr>
            <w:t>Enter Cash</w:t>
          </w:r>
        </w:p>
      </w:docPartBody>
    </w:docPart>
    <w:docPart>
      <w:docPartPr>
        <w:name w:val="ACF515A05A3640BB82A69BA2E26DA476"/>
        <w:category>
          <w:name w:val="General"/>
          <w:gallery w:val="placeholder"/>
        </w:category>
        <w:types>
          <w:type w:val="bbPlcHdr"/>
        </w:types>
        <w:behaviors>
          <w:behavior w:val="content"/>
        </w:behaviors>
        <w:guid w:val="{10FAA784-A95A-476E-BDCF-3A5BCE9D89FC}"/>
      </w:docPartPr>
      <w:docPartBody>
        <w:p w:rsidR="00602C8F" w:rsidRDefault="005E02EB" w:rsidP="005E02EB">
          <w:pPr>
            <w:pStyle w:val="ACF515A05A3640BB82A69BA2E26DA4764"/>
          </w:pPr>
          <w:r w:rsidRPr="00E25497">
            <w:rPr>
              <w:rStyle w:val="PlaceholderText"/>
              <w:color w:val="auto"/>
            </w:rPr>
            <w:t xml:space="preserve">Enter </w:t>
          </w:r>
          <w:r w:rsidRPr="00E25497">
            <w:rPr>
              <w:rStyle w:val="PlaceholderText"/>
              <w:color w:val="auto"/>
            </w:rPr>
            <w:t>Fiscal Year</w:t>
          </w:r>
        </w:p>
      </w:docPartBody>
    </w:docPart>
    <w:docPart>
      <w:docPartPr>
        <w:name w:val="65256B2527CC4822995C526D33A35A18"/>
        <w:category>
          <w:name w:val="General"/>
          <w:gallery w:val="placeholder"/>
        </w:category>
        <w:types>
          <w:type w:val="bbPlcHdr"/>
        </w:types>
        <w:behaviors>
          <w:behavior w:val="content"/>
        </w:behaviors>
        <w:guid w:val="{6F7D5462-8AD3-49E0-84BC-C19B20AACB02}"/>
      </w:docPartPr>
      <w:docPartBody>
        <w:p w:rsidR="00602C8F" w:rsidRDefault="005E02EB" w:rsidP="005E02EB">
          <w:pPr>
            <w:pStyle w:val="65256B2527CC4822995C526D33A35A184"/>
          </w:pPr>
          <w:r w:rsidRPr="00E25497">
            <w:rPr>
              <w:rStyle w:val="PlaceholderText"/>
              <w:color w:val="auto"/>
            </w:rPr>
            <w:t>Enter Fiscal Year</w:t>
          </w:r>
        </w:p>
      </w:docPartBody>
    </w:docPart>
    <w:docPart>
      <w:docPartPr>
        <w:name w:val="BD7DE0A95A63410081A4B0D48D6E434E"/>
        <w:category>
          <w:name w:val="General"/>
          <w:gallery w:val="placeholder"/>
        </w:category>
        <w:types>
          <w:type w:val="bbPlcHdr"/>
        </w:types>
        <w:behaviors>
          <w:behavior w:val="content"/>
        </w:behaviors>
        <w:guid w:val="{A167CAF5-D985-4147-9EF3-69CC84F7B99C}"/>
      </w:docPartPr>
      <w:docPartBody>
        <w:p w:rsidR="00602C8F" w:rsidRDefault="005E02EB" w:rsidP="005E02EB">
          <w:pPr>
            <w:pStyle w:val="BD7DE0A95A63410081A4B0D48D6E434E4"/>
          </w:pPr>
          <w:r w:rsidRPr="00E25497">
            <w:rPr>
              <w:rStyle w:val="PlaceholderText"/>
              <w:color w:val="auto"/>
            </w:rPr>
            <w:t>Enter Fiscal Year</w:t>
          </w:r>
        </w:p>
      </w:docPartBody>
    </w:docPart>
    <w:docPart>
      <w:docPartPr>
        <w:name w:val="4DBA5282A6A4408E815EB6611F7BEECA"/>
        <w:category>
          <w:name w:val="General"/>
          <w:gallery w:val="placeholder"/>
        </w:category>
        <w:types>
          <w:type w:val="bbPlcHdr"/>
        </w:types>
        <w:behaviors>
          <w:behavior w:val="content"/>
        </w:behaviors>
        <w:guid w:val="{688E80D1-CBDF-4F22-98E4-F8BECB854FD7}"/>
      </w:docPartPr>
      <w:docPartBody>
        <w:p w:rsidR="00602C8F" w:rsidRDefault="005E02EB" w:rsidP="005E02EB">
          <w:pPr>
            <w:pStyle w:val="4DBA5282A6A4408E815EB6611F7BEECA3"/>
          </w:pPr>
          <w:r w:rsidRPr="00E25497">
            <w:rPr>
              <w:rStyle w:val="PlaceholderText"/>
              <w:color w:val="auto"/>
            </w:rPr>
            <w:t xml:space="preserve">Enter </w:t>
          </w:r>
          <w:r>
            <w:rPr>
              <w:rStyle w:val="PlaceholderText"/>
              <w:color w:val="auto"/>
            </w:rPr>
            <w:t>Date</w:t>
          </w:r>
        </w:p>
      </w:docPartBody>
    </w:docPart>
    <w:docPart>
      <w:docPartPr>
        <w:name w:val="35D711B28E91493ABF4287A7544A1EC9"/>
        <w:category>
          <w:name w:val="General"/>
          <w:gallery w:val="placeholder"/>
        </w:category>
        <w:types>
          <w:type w:val="bbPlcHdr"/>
        </w:types>
        <w:behaviors>
          <w:behavior w:val="content"/>
        </w:behaviors>
        <w:guid w:val="{B0FE3CC3-556C-435B-A85E-0CCFF3F2DC7C}"/>
      </w:docPartPr>
      <w:docPartBody>
        <w:p w:rsidR="00602C8F" w:rsidRDefault="005E02EB" w:rsidP="005E02EB">
          <w:pPr>
            <w:pStyle w:val="35D711B28E91493ABF4287A7544A1EC93"/>
          </w:pPr>
          <w:r w:rsidRPr="00E25497">
            <w:rPr>
              <w:rStyle w:val="PlaceholderText"/>
              <w:color w:val="auto"/>
            </w:rPr>
            <w:t xml:space="preserve">Enter </w:t>
          </w:r>
          <w:r>
            <w:rPr>
              <w:rStyle w:val="PlaceholderText"/>
              <w:color w:val="auto"/>
            </w:rPr>
            <w:t>Date</w:t>
          </w:r>
        </w:p>
      </w:docPartBody>
    </w:docPart>
    <w:docPart>
      <w:docPartPr>
        <w:name w:val="A87073CB228140D9A190EFC1BD03589C"/>
        <w:category>
          <w:name w:val="General"/>
          <w:gallery w:val="placeholder"/>
        </w:category>
        <w:types>
          <w:type w:val="bbPlcHdr"/>
        </w:types>
        <w:behaviors>
          <w:behavior w:val="content"/>
        </w:behaviors>
        <w:guid w:val="{E0232A65-29DF-483C-8C3D-396A7AE9DD15}"/>
      </w:docPartPr>
      <w:docPartBody>
        <w:p w:rsidR="00602C8F" w:rsidRDefault="005E02EB" w:rsidP="005E02EB">
          <w:pPr>
            <w:pStyle w:val="A87073CB228140D9A190EFC1BD03589C3"/>
          </w:pPr>
          <w:r w:rsidRPr="00E25497">
            <w:rPr>
              <w:rStyle w:val="PlaceholderText"/>
              <w:color w:val="auto"/>
            </w:rPr>
            <w:t xml:space="preserve">Enter </w:t>
          </w:r>
          <w:r>
            <w:rPr>
              <w:rStyle w:val="PlaceholderText"/>
              <w:color w:val="auto"/>
            </w:rPr>
            <w:t>Date</w:t>
          </w:r>
        </w:p>
      </w:docPartBody>
    </w:docPart>
    <w:docPart>
      <w:docPartPr>
        <w:name w:val="F7E2DBD750E94A0E849518FFEC0ACE26"/>
        <w:category>
          <w:name w:val="General"/>
          <w:gallery w:val="placeholder"/>
        </w:category>
        <w:types>
          <w:type w:val="bbPlcHdr"/>
        </w:types>
        <w:behaviors>
          <w:behavior w:val="content"/>
        </w:behaviors>
        <w:guid w:val="{B9338469-6D91-4F6C-8DC5-07E08BA62BAB}"/>
      </w:docPartPr>
      <w:docPartBody>
        <w:p w:rsidR="00602C8F" w:rsidRDefault="005E02EB" w:rsidP="005E02EB">
          <w:pPr>
            <w:pStyle w:val="F7E2DBD750E94A0E849518FFEC0ACE263"/>
          </w:pPr>
          <w:r w:rsidRPr="00E25497">
            <w:rPr>
              <w:rStyle w:val="PlaceholderText"/>
              <w:color w:val="auto"/>
            </w:rPr>
            <w:t xml:space="preserve">Enter </w:t>
          </w:r>
          <w:r>
            <w:rPr>
              <w:rStyle w:val="PlaceholderText"/>
              <w:color w:val="auto"/>
            </w:rPr>
            <w:t>PI Name</w:t>
          </w:r>
        </w:p>
      </w:docPartBody>
    </w:docPart>
    <w:docPart>
      <w:docPartPr>
        <w:name w:val="9DE97AA5F33A401DB7DDCF94CC87ED6E"/>
        <w:category>
          <w:name w:val="General"/>
          <w:gallery w:val="placeholder"/>
        </w:category>
        <w:types>
          <w:type w:val="bbPlcHdr"/>
        </w:types>
        <w:behaviors>
          <w:behavior w:val="content"/>
        </w:behaviors>
        <w:guid w:val="{A4AE3533-BB64-4C97-9639-DC1EEDE1B281}"/>
      </w:docPartPr>
      <w:docPartBody>
        <w:p w:rsidR="00602C8F" w:rsidRDefault="005E02EB" w:rsidP="005E02EB">
          <w:pPr>
            <w:pStyle w:val="9DE97AA5F33A401DB7DDCF94CC87ED6E3"/>
          </w:pPr>
          <w:r w:rsidRPr="00E25497">
            <w:rPr>
              <w:rStyle w:val="PlaceholderText"/>
              <w:color w:val="auto"/>
            </w:rPr>
            <w:t xml:space="preserve">Enter </w:t>
          </w:r>
          <w:r>
            <w:rPr>
              <w:rStyle w:val="PlaceholderText"/>
              <w:color w:val="auto"/>
            </w:rPr>
            <w:t>Chair</w:t>
          </w:r>
          <w:r>
            <w:rPr>
              <w:rStyle w:val="PlaceholderText"/>
              <w:color w:val="auto"/>
            </w:rPr>
            <w:t xml:space="preserve"> Name</w:t>
          </w:r>
        </w:p>
      </w:docPartBody>
    </w:docPart>
    <w:docPart>
      <w:docPartPr>
        <w:name w:val="53CDC1694AC04A06989A94555B9742E2"/>
        <w:category>
          <w:name w:val="General"/>
          <w:gallery w:val="placeholder"/>
        </w:category>
        <w:types>
          <w:type w:val="bbPlcHdr"/>
        </w:types>
        <w:behaviors>
          <w:behavior w:val="content"/>
        </w:behaviors>
        <w:guid w:val="{46CC8FAC-EE07-42CE-9458-9CFC2622A268}"/>
      </w:docPartPr>
      <w:docPartBody>
        <w:p w:rsidR="00602C8F" w:rsidRDefault="005E02EB" w:rsidP="005E02EB">
          <w:pPr>
            <w:pStyle w:val="53CDC1694AC04A06989A94555B9742E23"/>
          </w:pPr>
          <w:r w:rsidRPr="00E25497">
            <w:rPr>
              <w:rStyle w:val="PlaceholderText"/>
              <w:color w:val="auto"/>
            </w:rPr>
            <w:t xml:space="preserve">Enter </w:t>
          </w:r>
          <w:r>
            <w:rPr>
              <w:rStyle w:val="PlaceholderText"/>
              <w:color w:val="auto"/>
            </w:rPr>
            <w:t>Dean</w:t>
          </w:r>
          <w:r>
            <w:rPr>
              <w:rStyle w:val="PlaceholderText"/>
              <w:color w:val="auto"/>
            </w:rPr>
            <w:t xml:space="preserve">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Times New Roman (Body 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2EB"/>
    <w:rsid w:val="00511E1B"/>
    <w:rsid w:val="005E02EB"/>
    <w:rsid w:val="00602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02EB"/>
    <w:rPr>
      <w:color w:val="666666"/>
    </w:rPr>
  </w:style>
  <w:style w:type="paragraph" w:customStyle="1" w:styleId="F5C0637E664548B78493C77B685AB2C0">
    <w:name w:val="F5C0637E664548B78493C77B685AB2C0"/>
    <w:rsid w:val="005E02EB"/>
  </w:style>
  <w:style w:type="paragraph" w:customStyle="1" w:styleId="E43F22AF012D4AFBA46DC718991DD534">
    <w:name w:val="E43F22AF012D4AFBA46DC718991DD534"/>
    <w:rsid w:val="005E02EB"/>
  </w:style>
  <w:style w:type="paragraph" w:customStyle="1" w:styleId="87B339B58A904917A7AE99639D1849A8">
    <w:name w:val="87B339B58A904917A7AE99639D1849A8"/>
    <w:rsid w:val="005E02EB"/>
  </w:style>
  <w:style w:type="paragraph" w:customStyle="1" w:styleId="019167B3ACDB41F9BA31F6486A3C20E0">
    <w:name w:val="019167B3ACDB41F9BA31F6486A3C20E0"/>
    <w:rsid w:val="005E02EB"/>
  </w:style>
  <w:style w:type="paragraph" w:customStyle="1" w:styleId="C52BB477CEEB4504B053BB94DD9A16AD">
    <w:name w:val="C52BB477CEEB4504B053BB94DD9A16AD"/>
    <w:rsid w:val="005E02EB"/>
  </w:style>
  <w:style w:type="paragraph" w:customStyle="1" w:styleId="4AE1F0A5078F4325A2273986F6E696CF">
    <w:name w:val="4AE1F0A5078F4325A2273986F6E696CF"/>
    <w:rsid w:val="005E02EB"/>
  </w:style>
  <w:style w:type="paragraph" w:customStyle="1" w:styleId="D94577C1A91F468281A50CA54C584362">
    <w:name w:val="D94577C1A91F468281A50CA54C584362"/>
    <w:rsid w:val="005E02EB"/>
  </w:style>
  <w:style w:type="paragraph" w:customStyle="1" w:styleId="74C2E5E9502C49E7AC731A31A42562E4">
    <w:name w:val="74C2E5E9502C49E7AC731A31A42562E4"/>
    <w:rsid w:val="005E02EB"/>
    <w:pPr>
      <w:spacing w:after="0" w:line="240" w:lineRule="auto"/>
    </w:pPr>
    <w:rPr>
      <w:rFonts w:eastAsiaTheme="minorHAnsi"/>
      <w:kern w:val="0"/>
      <w14:ligatures w14:val="none"/>
    </w:rPr>
  </w:style>
  <w:style w:type="paragraph" w:customStyle="1" w:styleId="E1AF45767F4341238F3479668A2AE9DA">
    <w:name w:val="E1AF45767F4341238F3479668A2AE9DA"/>
    <w:rsid w:val="005E02EB"/>
    <w:pPr>
      <w:spacing w:after="0" w:line="240" w:lineRule="auto"/>
    </w:pPr>
    <w:rPr>
      <w:rFonts w:eastAsiaTheme="minorHAnsi"/>
      <w:kern w:val="0"/>
      <w14:ligatures w14:val="none"/>
    </w:rPr>
  </w:style>
  <w:style w:type="paragraph" w:customStyle="1" w:styleId="F4F4F516FE524369B259B1EE2A3B8C46">
    <w:name w:val="F4F4F516FE524369B259B1EE2A3B8C46"/>
    <w:rsid w:val="005E02EB"/>
    <w:pPr>
      <w:spacing w:after="0" w:line="240" w:lineRule="auto"/>
    </w:pPr>
    <w:rPr>
      <w:rFonts w:eastAsiaTheme="minorHAnsi"/>
      <w:kern w:val="0"/>
      <w14:ligatures w14:val="none"/>
    </w:rPr>
  </w:style>
  <w:style w:type="paragraph" w:customStyle="1" w:styleId="09BBC92ED0C148049FE38DEE1AFBCC17">
    <w:name w:val="09BBC92ED0C148049FE38DEE1AFBCC17"/>
    <w:rsid w:val="005E02EB"/>
    <w:pPr>
      <w:spacing w:after="0" w:line="240" w:lineRule="auto"/>
    </w:pPr>
    <w:rPr>
      <w:rFonts w:eastAsiaTheme="minorHAnsi"/>
      <w:kern w:val="0"/>
      <w14:ligatures w14:val="none"/>
    </w:rPr>
  </w:style>
  <w:style w:type="paragraph" w:customStyle="1" w:styleId="B160738BBEFE4315AACD8D6085078288">
    <w:name w:val="B160738BBEFE4315AACD8D6085078288"/>
    <w:rsid w:val="005E02EB"/>
    <w:pPr>
      <w:spacing w:after="0" w:line="240" w:lineRule="auto"/>
    </w:pPr>
    <w:rPr>
      <w:rFonts w:eastAsiaTheme="minorHAnsi"/>
      <w:kern w:val="0"/>
      <w14:ligatures w14:val="none"/>
    </w:rPr>
  </w:style>
  <w:style w:type="paragraph" w:customStyle="1" w:styleId="FEB0215E789840D7AC0CEA2E90ADE8AB">
    <w:name w:val="FEB0215E789840D7AC0CEA2E90ADE8AB"/>
    <w:rsid w:val="005E02EB"/>
    <w:pPr>
      <w:spacing w:after="0" w:line="240" w:lineRule="auto"/>
    </w:pPr>
    <w:rPr>
      <w:rFonts w:eastAsiaTheme="minorHAnsi"/>
      <w:kern w:val="0"/>
      <w14:ligatures w14:val="none"/>
    </w:rPr>
  </w:style>
  <w:style w:type="paragraph" w:customStyle="1" w:styleId="E1B28A7CF89D464092FB5406DCA1E27B">
    <w:name w:val="E1B28A7CF89D464092FB5406DCA1E27B"/>
    <w:rsid w:val="005E02EB"/>
    <w:pPr>
      <w:spacing w:after="0" w:line="240" w:lineRule="auto"/>
    </w:pPr>
    <w:rPr>
      <w:rFonts w:eastAsiaTheme="minorHAnsi"/>
      <w:kern w:val="0"/>
      <w14:ligatures w14:val="none"/>
    </w:rPr>
  </w:style>
  <w:style w:type="paragraph" w:customStyle="1" w:styleId="3E9D765AC25A45D2870961553323BB43">
    <w:name w:val="3E9D765AC25A45D2870961553323BB43"/>
    <w:rsid w:val="005E02EB"/>
    <w:pPr>
      <w:spacing w:after="0" w:line="240" w:lineRule="auto"/>
    </w:pPr>
    <w:rPr>
      <w:rFonts w:eastAsiaTheme="minorHAnsi"/>
      <w:kern w:val="0"/>
      <w14:ligatures w14:val="none"/>
    </w:rPr>
  </w:style>
  <w:style w:type="paragraph" w:customStyle="1" w:styleId="C52BB477CEEB4504B053BB94DD9A16AD1">
    <w:name w:val="C52BB477CEEB4504B053BB94DD9A16AD1"/>
    <w:rsid w:val="005E02EB"/>
    <w:pPr>
      <w:spacing w:after="0" w:line="240" w:lineRule="auto"/>
    </w:pPr>
    <w:rPr>
      <w:rFonts w:eastAsiaTheme="minorHAnsi"/>
      <w:kern w:val="0"/>
      <w14:ligatures w14:val="none"/>
    </w:rPr>
  </w:style>
  <w:style w:type="paragraph" w:customStyle="1" w:styleId="F5C0637E664548B78493C77B685AB2C01">
    <w:name w:val="F5C0637E664548B78493C77B685AB2C01"/>
    <w:rsid w:val="005E02EB"/>
    <w:pPr>
      <w:spacing w:after="0" w:line="240" w:lineRule="auto"/>
    </w:pPr>
    <w:rPr>
      <w:rFonts w:eastAsiaTheme="minorHAnsi"/>
      <w:kern w:val="0"/>
      <w14:ligatures w14:val="none"/>
    </w:rPr>
  </w:style>
  <w:style w:type="paragraph" w:customStyle="1" w:styleId="87B339B58A904917A7AE99639D1849A81">
    <w:name w:val="87B339B58A904917A7AE99639D1849A81"/>
    <w:rsid w:val="005E02EB"/>
    <w:pPr>
      <w:spacing w:after="0" w:line="240" w:lineRule="auto"/>
    </w:pPr>
    <w:rPr>
      <w:rFonts w:eastAsiaTheme="minorHAnsi"/>
      <w:kern w:val="0"/>
      <w14:ligatures w14:val="none"/>
    </w:rPr>
  </w:style>
  <w:style w:type="paragraph" w:customStyle="1" w:styleId="4AE1F0A5078F4325A2273986F6E696CF1">
    <w:name w:val="4AE1F0A5078F4325A2273986F6E696CF1"/>
    <w:rsid w:val="005E02EB"/>
    <w:pPr>
      <w:spacing w:after="0" w:line="240" w:lineRule="auto"/>
    </w:pPr>
    <w:rPr>
      <w:rFonts w:eastAsiaTheme="minorHAnsi"/>
      <w:kern w:val="0"/>
      <w14:ligatures w14:val="none"/>
    </w:rPr>
  </w:style>
  <w:style w:type="paragraph" w:customStyle="1" w:styleId="E43F22AF012D4AFBA46DC718991DD5341">
    <w:name w:val="E43F22AF012D4AFBA46DC718991DD5341"/>
    <w:rsid w:val="005E02EB"/>
    <w:pPr>
      <w:spacing w:after="0" w:line="240" w:lineRule="auto"/>
    </w:pPr>
    <w:rPr>
      <w:rFonts w:eastAsiaTheme="minorHAnsi"/>
      <w:kern w:val="0"/>
      <w14:ligatures w14:val="none"/>
    </w:rPr>
  </w:style>
  <w:style w:type="paragraph" w:customStyle="1" w:styleId="019167B3ACDB41F9BA31F6486A3C20E01">
    <w:name w:val="019167B3ACDB41F9BA31F6486A3C20E01"/>
    <w:rsid w:val="005E02EB"/>
    <w:pPr>
      <w:spacing w:after="0" w:line="240" w:lineRule="auto"/>
    </w:pPr>
    <w:rPr>
      <w:rFonts w:eastAsiaTheme="minorHAnsi"/>
      <w:kern w:val="0"/>
      <w14:ligatures w14:val="none"/>
    </w:rPr>
  </w:style>
  <w:style w:type="paragraph" w:customStyle="1" w:styleId="D94577C1A91F468281A50CA54C5843621">
    <w:name w:val="D94577C1A91F468281A50CA54C5843621"/>
    <w:rsid w:val="005E02EB"/>
    <w:pPr>
      <w:spacing w:after="0" w:line="240" w:lineRule="auto"/>
    </w:pPr>
    <w:rPr>
      <w:rFonts w:eastAsiaTheme="minorHAnsi"/>
      <w:kern w:val="0"/>
      <w14:ligatures w14:val="none"/>
    </w:rPr>
  </w:style>
  <w:style w:type="paragraph" w:customStyle="1" w:styleId="74C2E5E9502C49E7AC731A31A42562E41">
    <w:name w:val="74C2E5E9502C49E7AC731A31A42562E41"/>
    <w:rsid w:val="005E02EB"/>
    <w:pPr>
      <w:spacing w:after="0" w:line="240" w:lineRule="auto"/>
    </w:pPr>
    <w:rPr>
      <w:rFonts w:eastAsiaTheme="minorHAnsi"/>
      <w:kern w:val="0"/>
      <w14:ligatures w14:val="none"/>
    </w:rPr>
  </w:style>
  <w:style w:type="paragraph" w:customStyle="1" w:styleId="E1AF45767F4341238F3479668A2AE9DA1">
    <w:name w:val="E1AF45767F4341238F3479668A2AE9DA1"/>
    <w:rsid w:val="005E02EB"/>
    <w:pPr>
      <w:spacing w:after="0" w:line="240" w:lineRule="auto"/>
    </w:pPr>
    <w:rPr>
      <w:rFonts w:eastAsiaTheme="minorHAnsi"/>
      <w:kern w:val="0"/>
      <w14:ligatures w14:val="none"/>
    </w:rPr>
  </w:style>
  <w:style w:type="paragraph" w:customStyle="1" w:styleId="F4F4F516FE524369B259B1EE2A3B8C461">
    <w:name w:val="F4F4F516FE524369B259B1EE2A3B8C461"/>
    <w:rsid w:val="005E02EB"/>
    <w:pPr>
      <w:spacing w:after="0" w:line="240" w:lineRule="auto"/>
    </w:pPr>
    <w:rPr>
      <w:rFonts w:eastAsiaTheme="minorHAnsi"/>
      <w:kern w:val="0"/>
      <w14:ligatures w14:val="none"/>
    </w:rPr>
  </w:style>
  <w:style w:type="paragraph" w:customStyle="1" w:styleId="09BBC92ED0C148049FE38DEE1AFBCC171">
    <w:name w:val="09BBC92ED0C148049FE38DEE1AFBCC171"/>
    <w:rsid w:val="005E02EB"/>
    <w:pPr>
      <w:spacing w:after="0" w:line="240" w:lineRule="auto"/>
    </w:pPr>
    <w:rPr>
      <w:rFonts w:eastAsiaTheme="minorHAnsi"/>
      <w:kern w:val="0"/>
      <w14:ligatures w14:val="none"/>
    </w:rPr>
  </w:style>
  <w:style w:type="paragraph" w:customStyle="1" w:styleId="B160738BBEFE4315AACD8D60850782881">
    <w:name w:val="B160738BBEFE4315AACD8D60850782881"/>
    <w:rsid w:val="005E02EB"/>
    <w:pPr>
      <w:spacing w:after="0" w:line="240" w:lineRule="auto"/>
    </w:pPr>
    <w:rPr>
      <w:rFonts w:eastAsiaTheme="minorHAnsi"/>
      <w:kern w:val="0"/>
      <w14:ligatures w14:val="none"/>
    </w:rPr>
  </w:style>
  <w:style w:type="paragraph" w:customStyle="1" w:styleId="FEB0215E789840D7AC0CEA2E90ADE8AB1">
    <w:name w:val="FEB0215E789840D7AC0CEA2E90ADE8AB1"/>
    <w:rsid w:val="005E02EB"/>
    <w:pPr>
      <w:spacing w:after="0" w:line="240" w:lineRule="auto"/>
    </w:pPr>
    <w:rPr>
      <w:rFonts w:eastAsiaTheme="minorHAnsi"/>
      <w:kern w:val="0"/>
      <w14:ligatures w14:val="none"/>
    </w:rPr>
  </w:style>
  <w:style w:type="paragraph" w:customStyle="1" w:styleId="E1B28A7CF89D464092FB5406DCA1E27B1">
    <w:name w:val="E1B28A7CF89D464092FB5406DCA1E27B1"/>
    <w:rsid w:val="005E02EB"/>
    <w:pPr>
      <w:spacing w:after="0" w:line="240" w:lineRule="auto"/>
    </w:pPr>
    <w:rPr>
      <w:rFonts w:eastAsiaTheme="minorHAnsi"/>
      <w:kern w:val="0"/>
      <w14:ligatures w14:val="none"/>
    </w:rPr>
  </w:style>
  <w:style w:type="paragraph" w:customStyle="1" w:styleId="3E9D765AC25A45D2870961553323BB431">
    <w:name w:val="3E9D765AC25A45D2870961553323BB431"/>
    <w:rsid w:val="005E02EB"/>
    <w:pPr>
      <w:spacing w:after="0" w:line="240" w:lineRule="auto"/>
    </w:pPr>
    <w:rPr>
      <w:rFonts w:eastAsiaTheme="minorHAnsi"/>
      <w:kern w:val="0"/>
      <w14:ligatures w14:val="none"/>
    </w:rPr>
  </w:style>
  <w:style w:type="paragraph" w:customStyle="1" w:styleId="C52BB477CEEB4504B053BB94DD9A16AD2">
    <w:name w:val="C52BB477CEEB4504B053BB94DD9A16AD2"/>
    <w:rsid w:val="005E02EB"/>
    <w:pPr>
      <w:spacing w:after="0" w:line="240" w:lineRule="auto"/>
    </w:pPr>
    <w:rPr>
      <w:rFonts w:eastAsiaTheme="minorHAnsi"/>
      <w:kern w:val="0"/>
      <w14:ligatures w14:val="none"/>
    </w:rPr>
  </w:style>
  <w:style w:type="paragraph" w:customStyle="1" w:styleId="F5C0637E664548B78493C77B685AB2C02">
    <w:name w:val="F5C0637E664548B78493C77B685AB2C02"/>
    <w:rsid w:val="005E02EB"/>
    <w:pPr>
      <w:spacing w:after="0" w:line="240" w:lineRule="auto"/>
    </w:pPr>
    <w:rPr>
      <w:rFonts w:eastAsiaTheme="minorHAnsi"/>
      <w:kern w:val="0"/>
      <w14:ligatures w14:val="none"/>
    </w:rPr>
  </w:style>
  <w:style w:type="paragraph" w:customStyle="1" w:styleId="87B339B58A904917A7AE99639D1849A82">
    <w:name w:val="87B339B58A904917A7AE99639D1849A82"/>
    <w:rsid w:val="005E02EB"/>
    <w:pPr>
      <w:spacing w:after="0" w:line="240" w:lineRule="auto"/>
    </w:pPr>
    <w:rPr>
      <w:rFonts w:eastAsiaTheme="minorHAnsi"/>
      <w:kern w:val="0"/>
      <w14:ligatures w14:val="none"/>
    </w:rPr>
  </w:style>
  <w:style w:type="paragraph" w:customStyle="1" w:styleId="4AE1F0A5078F4325A2273986F6E696CF2">
    <w:name w:val="4AE1F0A5078F4325A2273986F6E696CF2"/>
    <w:rsid w:val="005E02EB"/>
    <w:pPr>
      <w:spacing w:after="0" w:line="240" w:lineRule="auto"/>
    </w:pPr>
    <w:rPr>
      <w:rFonts w:eastAsiaTheme="minorHAnsi"/>
      <w:kern w:val="0"/>
      <w14:ligatures w14:val="none"/>
    </w:rPr>
  </w:style>
  <w:style w:type="paragraph" w:customStyle="1" w:styleId="E43F22AF012D4AFBA46DC718991DD5342">
    <w:name w:val="E43F22AF012D4AFBA46DC718991DD5342"/>
    <w:rsid w:val="005E02EB"/>
    <w:pPr>
      <w:spacing w:after="0" w:line="240" w:lineRule="auto"/>
    </w:pPr>
    <w:rPr>
      <w:rFonts w:eastAsiaTheme="minorHAnsi"/>
      <w:kern w:val="0"/>
      <w14:ligatures w14:val="none"/>
    </w:rPr>
  </w:style>
  <w:style w:type="paragraph" w:customStyle="1" w:styleId="019167B3ACDB41F9BA31F6486A3C20E02">
    <w:name w:val="019167B3ACDB41F9BA31F6486A3C20E02"/>
    <w:rsid w:val="005E02EB"/>
    <w:pPr>
      <w:spacing w:after="0" w:line="240" w:lineRule="auto"/>
    </w:pPr>
    <w:rPr>
      <w:rFonts w:eastAsiaTheme="minorHAnsi"/>
      <w:kern w:val="0"/>
      <w14:ligatures w14:val="none"/>
    </w:rPr>
  </w:style>
  <w:style w:type="paragraph" w:customStyle="1" w:styleId="D94577C1A91F468281A50CA54C5843622">
    <w:name w:val="D94577C1A91F468281A50CA54C5843622"/>
    <w:rsid w:val="005E02EB"/>
    <w:pPr>
      <w:spacing w:after="0" w:line="240" w:lineRule="auto"/>
    </w:pPr>
    <w:rPr>
      <w:rFonts w:eastAsiaTheme="minorHAnsi"/>
      <w:kern w:val="0"/>
      <w14:ligatures w14:val="none"/>
    </w:rPr>
  </w:style>
  <w:style w:type="paragraph" w:customStyle="1" w:styleId="8E17AE6DAFF84CF897D95E52953B6303">
    <w:name w:val="8E17AE6DAFF84CF897D95E52953B6303"/>
    <w:rsid w:val="005E02EB"/>
    <w:pPr>
      <w:spacing w:after="0" w:line="240" w:lineRule="auto"/>
    </w:pPr>
    <w:rPr>
      <w:rFonts w:eastAsiaTheme="minorHAnsi"/>
      <w:kern w:val="0"/>
      <w14:ligatures w14:val="none"/>
    </w:rPr>
  </w:style>
  <w:style w:type="paragraph" w:customStyle="1" w:styleId="74C2E5E9502C49E7AC731A31A42562E42">
    <w:name w:val="74C2E5E9502C49E7AC731A31A42562E42"/>
    <w:rsid w:val="005E02EB"/>
    <w:pPr>
      <w:spacing w:after="0" w:line="240" w:lineRule="auto"/>
    </w:pPr>
    <w:rPr>
      <w:rFonts w:eastAsiaTheme="minorHAnsi"/>
      <w:kern w:val="0"/>
      <w14:ligatures w14:val="none"/>
    </w:rPr>
  </w:style>
  <w:style w:type="paragraph" w:customStyle="1" w:styleId="E1AF45767F4341238F3479668A2AE9DA2">
    <w:name w:val="E1AF45767F4341238F3479668A2AE9DA2"/>
    <w:rsid w:val="005E02EB"/>
    <w:pPr>
      <w:spacing w:after="0" w:line="240" w:lineRule="auto"/>
    </w:pPr>
    <w:rPr>
      <w:rFonts w:eastAsiaTheme="minorHAnsi"/>
      <w:kern w:val="0"/>
      <w14:ligatures w14:val="none"/>
    </w:rPr>
  </w:style>
  <w:style w:type="paragraph" w:customStyle="1" w:styleId="F4F4F516FE524369B259B1EE2A3B8C462">
    <w:name w:val="F4F4F516FE524369B259B1EE2A3B8C462"/>
    <w:rsid w:val="005E02EB"/>
    <w:pPr>
      <w:spacing w:after="0" w:line="240" w:lineRule="auto"/>
    </w:pPr>
    <w:rPr>
      <w:rFonts w:eastAsiaTheme="minorHAnsi"/>
      <w:kern w:val="0"/>
      <w14:ligatures w14:val="none"/>
    </w:rPr>
  </w:style>
  <w:style w:type="paragraph" w:customStyle="1" w:styleId="09BBC92ED0C148049FE38DEE1AFBCC172">
    <w:name w:val="09BBC92ED0C148049FE38DEE1AFBCC172"/>
    <w:rsid w:val="005E02EB"/>
    <w:pPr>
      <w:spacing w:after="0" w:line="240" w:lineRule="auto"/>
    </w:pPr>
    <w:rPr>
      <w:rFonts w:eastAsiaTheme="minorHAnsi"/>
      <w:kern w:val="0"/>
      <w14:ligatures w14:val="none"/>
    </w:rPr>
  </w:style>
  <w:style w:type="paragraph" w:customStyle="1" w:styleId="B160738BBEFE4315AACD8D60850782882">
    <w:name w:val="B160738BBEFE4315AACD8D60850782882"/>
    <w:rsid w:val="005E02EB"/>
    <w:pPr>
      <w:spacing w:after="0" w:line="240" w:lineRule="auto"/>
    </w:pPr>
    <w:rPr>
      <w:rFonts w:eastAsiaTheme="minorHAnsi"/>
      <w:kern w:val="0"/>
      <w14:ligatures w14:val="none"/>
    </w:rPr>
  </w:style>
  <w:style w:type="paragraph" w:customStyle="1" w:styleId="FEB0215E789840D7AC0CEA2E90ADE8AB2">
    <w:name w:val="FEB0215E789840D7AC0CEA2E90ADE8AB2"/>
    <w:rsid w:val="005E02EB"/>
    <w:pPr>
      <w:spacing w:after="0" w:line="240" w:lineRule="auto"/>
    </w:pPr>
    <w:rPr>
      <w:rFonts w:eastAsiaTheme="minorHAnsi"/>
      <w:kern w:val="0"/>
      <w14:ligatures w14:val="none"/>
    </w:rPr>
  </w:style>
  <w:style w:type="paragraph" w:customStyle="1" w:styleId="E1B28A7CF89D464092FB5406DCA1E27B2">
    <w:name w:val="E1B28A7CF89D464092FB5406DCA1E27B2"/>
    <w:rsid w:val="005E02EB"/>
    <w:pPr>
      <w:spacing w:after="0" w:line="240" w:lineRule="auto"/>
    </w:pPr>
    <w:rPr>
      <w:rFonts w:eastAsiaTheme="minorHAnsi"/>
      <w:kern w:val="0"/>
      <w14:ligatures w14:val="none"/>
    </w:rPr>
  </w:style>
  <w:style w:type="paragraph" w:customStyle="1" w:styleId="3E9D765AC25A45D2870961553323BB432">
    <w:name w:val="3E9D765AC25A45D2870961553323BB432"/>
    <w:rsid w:val="005E02EB"/>
    <w:pPr>
      <w:spacing w:after="0" w:line="240" w:lineRule="auto"/>
    </w:pPr>
    <w:rPr>
      <w:rFonts w:eastAsiaTheme="minorHAnsi"/>
      <w:kern w:val="0"/>
      <w14:ligatures w14:val="none"/>
    </w:rPr>
  </w:style>
  <w:style w:type="paragraph" w:customStyle="1" w:styleId="C52BB477CEEB4504B053BB94DD9A16AD3">
    <w:name w:val="C52BB477CEEB4504B053BB94DD9A16AD3"/>
    <w:rsid w:val="005E02EB"/>
    <w:pPr>
      <w:spacing w:after="0" w:line="240" w:lineRule="auto"/>
    </w:pPr>
    <w:rPr>
      <w:rFonts w:eastAsiaTheme="minorHAnsi"/>
      <w:kern w:val="0"/>
      <w14:ligatures w14:val="none"/>
    </w:rPr>
  </w:style>
  <w:style w:type="paragraph" w:customStyle="1" w:styleId="F5C0637E664548B78493C77B685AB2C03">
    <w:name w:val="F5C0637E664548B78493C77B685AB2C03"/>
    <w:rsid w:val="005E02EB"/>
    <w:pPr>
      <w:spacing w:after="0" w:line="240" w:lineRule="auto"/>
    </w:pPr>
    <w:rPr>
      <w:rFonts w:eastAsiaTheme="minorHAnsi"/>
      <w:kern w:val="0"/>
      <w14:ligatures w14:val="none"/>
    </w:rPr>
  </w:style>
  <w:style w:type="paragraph" w:customStyle="1" w:styleId="87B339B58A904917A7AE99639D1849A83">
    <w:name w:val="87B339B58A904917A7AE99639D1849A83"/>
    <w:rsid w:val="005E02EB"/>
    <w:pPr>
      <w:spacing w:after="0" w:line="240" w:lineRule="auto"/>
    </w:pPr>
    <w:rPr>
      <w:rFonts w:eastAsiaTheme="minorHAnsi"/>
      <w:kern w:val="0"/>
      <w14:ligatures w14:val="none"/>
    </w:rPr>
  </w:style>
  <w:style w:type="paragraph" w:customStyle="1" w:styleId="4AE1F0A5078F4325A2273986F6E696CF3">
    <w:name w:val="4AE1F0A5078F4325A2273986F6E696CF3"/>
    <w:rsid w:val="005E02EB"/>
    <w:pPr>
      <w:spacing w:after="0" w:line="240" w:lineRule="auto"/>
    </w:pPr>
    <w:rPr>
      <w:rFonts w:eastAsiaTheme="minorHAnsi"/>
      <w:kern w:val="0"/>
      <w14:ligatures w14:val="none"/>
    </w:rPr>
  </w:style>
  <w:style w:type="paragraph" w:customStyle="1" w:styleId="E43F22AF012D4AFBA46DC718991DD5343">
    <w:name w:val="E43F22AF012D4AFBA46DC718991DD5343"/>
    <w:rsid w:val="005E02EB"/>
    <w:pPr>
      <w:spacing w:after="0" w:line="240" w:lineRule="auto"/>
    </w:pPr>
    <w:rPr>
      <w:rFonts w:eastAsiaTheme="minorHAnsi"/>
      <w:kern w:val="0"/>
      <w14:ligatures w14:val="none"/>
    </w:rPr>
  </w:style>
  <w:style w:type="paragraph" w:customStyle="1" w:styleId="019167B3ACDB41F9BA31F6486A3C20E03">
    <w:name w:val="019167B3ACDB41F9BA31F6486A3C20E03"/>
    <w:rsid w:val="005E02EB"/>
    <w:pPr>
      <w:spacing w:after="0" w:line="240" w:lineRule="auto"/>
    </w:pPr>
    <w:rPr>
      <w:rFonts w:eastAsiaTheme="minorHAnsi"/>
      <w:kern w:val="0"/>
      <w14:ligatures w14:val="none"/>
    </w:rPr>
  </w:style>
  <w:style w:type="paragraph" w:customStyle="1" w:styleId="D94577C1A91F468281A50CA54C5843623">
    <w:name w:val="D94577C1A91F468281A50CA54C5843623"/>
    <w:rsid w:val="005E02EB"/>
    <w:pPr>
      <w:spacing w:after="0" w:line="240" w:lineRule="auto"/>
    </w:pPr>
    <w:rPr>
      <w:rFonts w:eastAsiaTheme="minorHAnsi"/>
      <w:kern w:val="0"/>
      <w14:ligatures w14:val="none"/>
    </w:rPr>
  </w:style>
  <w:style w:type="paragraph" w:customStyle="1" w:styleId="8E17AE6DAFF84CF897D95E52953B63031">
    <w:name w:val="8E17AE6DAFF84CF897D95E52953B63031"/>
    <w:rsid w:val="005E02EB"/>
    <w:pPr>
      <w:spacing w:after="0" w:line="240" w:lineRule="auto"/>
    </w:pPr>
    <w:rPr>
      <w:rFonts w:eastAsiaTheme="minorHAnsi"/>
      <w:kern w:val="0"/>
      <w14:ligatures w14:val="none"/>
    </w:rPr>
  </w:style>
  <w:style w:type="paragraph" w:customStyle="1" w:styleId="74C2E5E9502C49E7AC731A31A42562E43">
    <w:name w:val="74C2E5E9502C49E7AC731A31A42562E43"/>
    <w:rsid w:val="005E02EB"/>
    <w:pPr>
      <w:spacing w:after="0" w:line="240" w:lineRule="auto"/>
    </w:pPr>
    <w:rPr>
      <w:rFonts w:eastAsiaTheme="minorHAnsi"/>
      <w:kern w:val="0"/>
      <w14:ligatures w14:val="none"/>
    </w:rPr>
  </w:style>
  <w:style w:type="paragraph" w:customStyle="1" w:styleId="E1AF45767F4341238F3479668A2AE9DA3">
    <w:name w:val="E1AF45767F4341238F3479668A2AE9DA3"/>
    <w:rsid w:val="005E02EB"/>
    <w:pPr>
      <w:spacing w:after="0" w:line="240" w:lineRule="auto"/>
    </w:pPr>
    <w:rPr>
      <w:rFonts w:eastAsiaTheme="minorHAnsi"/>
      <w:kern w:val="0"/>
      <w14:ligatures w14:val="none"/>
    </w:rPr>
  </w:style>
  <w:style w:type="paragraph" w:customStyle="1" w:styleId="F4F4F516FE524369B259B1EE2A3B8C463">
    <w:name w:val="F4F4F516FE524369B259B1EE2A3B8C463"/>
    <w:rsid w:val="005E02EB"/>
    <w:pPr>
      <w:spacing w:after="0" w:line="240" w:lineRule="auto"/>
    </w:pPr>
    <w:rPr>
      <w:rFonts w:eastAsiaTheme="minorHAnsi"/>
      <w:kern w:val="0"/>
      <w14:ligatures w14:val="none"/>
    </w:rPr>
  </w:style>
  <w:style w:type="paragraph" w:customStyle="1" w:styleId="09BBC92ED0C148049FE38DEE1AFBCC173">
    <w:name w:val="09BBC92ED0C148049FE38DEE1AFBCC173"/>
    <w:rsid w:val="005E02EB"/>
    <w:pPr>
      <w:spacing w:after="0" w:line="240" w:lineRule="auto"/>
    </w:pPr>
    <w:rPr>
      <w:rFonts w:eastAsiaTheme="minorHAnsi"/>
      <w:kern w:val="0"/>
      <w14:ligatures w14:val="none"/>
    </w:rPr>
  </w:style>
  <w:style w:type="paragraph" w:customStyle="1" w:styleId="B160738BBEFE4315AACD8D60850782883">
    <w:name w:val="B160738BBEFE4315AACD8D60850782883"/>
    <w:rsid w:val="005E02EB"/>
    <w:pPr>
      <w:spacing w:after="0" w:line="240" w:lineRule="auto"/>
    </w:pPr>
    <w:rPr>
      <w:rFonts w:eastAsiaTheme="minorHAnsi"/>
      <w:kern w:val="0"/>
      <w14:ligatures w14:val="none"/>
    </w:rPr>
  </w:style>
  <w:style w:type="paragraph" w:customStyle="1" w:styleId="FEB0215E789840D7AC0CEA2E90ADE8AB3">
    <w:name w:val="FEB0215E789840D7AC0CEA2E90ADE8AB3"/>
    <w:rsid w:val="005E02EB"/>
    <w:pPr>
      <w:spacing w:after="0" w:line="240" w:lineRule="auto"/>
    </w:pPr>
    <w:rPr>
      <w:rFonts w:eastAsiaTheme="minorHAnsi"/>
      <w:kern w:val="0"/>
      <w14:ligatures w14:val="none"/>
    </w:rPr>
  </w:style>
  <w:style w:type="paragraph" w:customStyle="1" w:styleId="E1B28A7CF89D464092FB5406DCA1E27B3">
    <w:name w:val="E1B28A7CF89D464092FB5406DCA1E27B3"/>
    <w:rsid w:val="005E02EB"/>
    <w:pPr>
      <w:spacing w:after="0" w:line="240" w:lineRule="auto"/>
    </w:pPr>
    <w:rPr>
      <w:rFonts w:eastAsiaTheme="minorHAnsi"/>
      <w:kern w:val="0"/>
      <w14:ligatures w14:val="none"/>
    </w:rPr>
  </w:style>
  <w:style w:type="paragraph" w:customStyle="1" w:styleId="3E9D765AC25A45D2870961553323BB433">
    <w:name w:val="3E9D765AC25A45D2870961553323BB433"/>
    <w:rsid w:val="005E02EB"/>
    <w:pPr>
      <w:spacing w:after="0" w:line="240" w:lineRule="auto"/>
    </w:pPr>
    <w:rPr>
      <w:rFonts w:eastAsiaTheme="minorHAnsi"/>
      <w:kern w:val="0"/>
      <w14:ligatures w14:val="none"/>
    </w:rPr>
  </w:style>
  <w:style w:type="paragraph" w:customStyle="1" w:styleId="C52BB477CEEB4504B053BB94DD9A16AD4">
    <w:name w:val="C52BB477CEEB4504B053BB94DD9A16AD4"/>
    <w:rsid w:val="005E02EB"/>
    <w:pPr>
      <w:spacing w:after="0" w:line="240" w:lineRule="auto"/>
    </w:pPr>
    <w:rPr>
      <w:rFonts w:eastAsiaTheme="minorHAnsi"/>
      <w:kern w:val="0"/>
      <w14:ligatures w14:val="none"/>
    </w:rPr>
  </w:style>
  <w:style w:type="paragraph" w:customStyle="1" w:styleId="F5C0637E664548B78493C77B685AB2C04">
    <w:name w:val="F5C0637E664548B78493C77B685AB2C04"/>
    <w:rsid w:val="005E02EB"/>
    <w:pPr>
      <w:spacing w:after="0" w:line="240" w:lineRule="auto"/>
    </w:pPr>
    <w:rPr>
      <w:rFonts w:eastAsiaTheme="minorHAnsi"/>
      <w:kern w:val="0"/>
      <w14:ligatures w14:val="none"/>
    </w:rPr>
  </w:style>
  <w:style w:type="paragraph" w:customStyle="1" w:styleId="87B339B58A904917A7AE99639D1849A84">
    <w:name w:val="87B339B58A904917A7AE99639D1849A84"/>
    <w:rsid w:val="005E02EB"/>
    <w:pPr>
      <w:spacing w:after="0" w:line="240" w:lineRule="auto"/>
    </w:pPr>
    <w:rPr>
      <w:rFonts w:eastAsiaTheme="minorHAnsi"/>
      <w:kern w:val="0"/>
      <w14:ligatures w14:val="none"/>
    </w:rPr>
  </w:style>
  <w:style w:type="paragraph" w:customStyle="1" w:styleId="4AE1F0A5078F4325A2273986F6E696CF4">
    <w:name w:val="4AE1F0A5078F4325A2273986F6E696CF4"/>
    <w:rsid w:val="005E02EB"/>
    <w:pPr>
      <w:spacing w:after="0" w:line="240" w:lineRule="auto"/>
    </w:pPr>
    <w:rPr>
      <w:rFonts w:eastAsiaTheme="minorHAnsi"/>
      <w:kern w:val="0"/>
      <w14:ligatures w14:val="none"/>
    </w:rPr>
  </w:style>
  <w:style w:type="paragraph" w:customStyle="1" w:styleId="E43F22AF012D4AFBA46DC718991DD5344">
    <w:name w:val="E43F22AF012D4AFBA46DC718991DD5344"/>
    <w:rsid w:val="005E02EB"/>
    <w:pPr>
      <w:spacing w:after="0" w:line="240" w:lineRule="auto"/>
    </w:pPr>
    <w:rPr>
      <w:rFonts w:eastAsiaTheme="minorHAnsi"/>
      <w:kern w:val="0"/>
      <w14:ligatures w14:val="none"/>
    </w:rPr>
  </w:style>
  <w:style w:type="paragraph" w:customStyle="1" w:styleId="019167B3ACDB41F9BA31F6486A3C20E04">
    <w:name w:val="019167B3ACDB41F9BA31F6486A3C20E04"/>
    <w:rsid w:val="005E02EB"/>
    <w:pPr>
      <w:spacing w:after="0" w:line="240" w:lineRule="auto"/>
    </w:pPr>
    <w:rPr>
      <w:rFonts w:eastAsiaTheme="minorHAnsi"/>
      <w:kern w:val="0"/>
      <w14:ligatures w14:val="none"/>
    </w:rPr>
  </w:style>
  <w:style w:type="paragraph" w:customStyle="1" w:styleId="D94577C1A91F468281A50CA54C5843624">
    <w:name w:val="D94577C1A91F468281A50CA54C5843624"/>
    <w:rsid w:val="005E02EB"/>
    <w:pPr>
      <w:spacing w:after="0" w:line="240" w:lineRule="auto"/>
    </w:pPr>
    <w:rPr>
      <w:rFonts w:eastAsiaTheme="minorHAnsi"/>
      <w:kern w:val="0"/>
      <w14:ligatures w14:val="none"/>
    </w:rPr>
  </w:style>
  <w:style w:type="paragraph" w:customStyle="1" w:styleId="8E17AE6DAFF84CF897D95E52953B63032">
    <w:name w:val="8E17AE6DAFF84CF897D95E52953B63032"/>
    <w:rsid w:val="005E02EB"/>
    <w:pPr>
      <w:spacing w:after="0" w:line="240" w:lineRule="auto"/>
    </w:pPr>
    <w:rPr>
      <w:rFonts w:eastAsiaTheme="minorHAnsi"/>
      <w:kern w:val="0"/>
      <w14:ligatures w14:val="none"/>
    </w:rPr>
  </w:style>
  <w:style w:type="paragraph" w:customStyle="1" w:styleId="24CBB3E2D3FD454483B0C8B0163E5AAA">
    <w:name w:val="24CBB3E2D3FD454483B0C8B0163E5AAA"/>
    <w:rsid w:val="005E02EB"/>
    <w:pPr>
      <w:spacing w:after="0" w:line="240" w:lineRule="auto"/>
    </w:pPr>
    <w:rPr>
      <w:rFonts w:eastAsiaTheme="minorHAnsi"/>
      <w:kern w:val="0"/>
      <w14:ligatures w14:val="none"/>
    </w:rPr>
  </w:style>
  <w:style w:type="paragraph" w:customStyle="1" w:styleId="BD2640FBD2FC4802A8C83674ED9C1F36">
    <w:name w:val="BD2640FBD2FC4802A8C83674ED9C1F36"/>
    <w:rsid w:val="005E02EB"/>
    <w:pPr>
      <w:spacing w:after="0" w:line="240" w:lineRule="auto"/>
    </w:pPr>
    <w:rPr>
      <w:rFonts w:eastAsiaTheme="minorHAnsi"/>
      <w:kern w:val="0"/>
      <w14:ligatures w14:val="none"/>
    </w:rPr>
  </w:style>
  <w:style w:type="paragraph" w:customStyle="1" w:styleId="74C2E5E9502C49E7AC731A31A42562E44">
    <w:name w:val="74C2E5E9502C49E7AC731A31A42562E44"/>
    <w:rsid w:val="005E02EB"/>
    <w:pPr>
      <w:spacing w:after="0" w:line="240" w:lineRule="auto"/>
    </w:pPr>
    <w:rPr>
      <w:rFonts w:eastAsiaTheme="minorHAnsi"/>
      <w:kern w:val="0"/>
      <w14:ligatures w14:val="none"/>
    </w:rPr>
  </w:style>
  <w:style w:type="paragraph" w:customStyle="1" w:styleId="E1AF45767F4341238F3479668A2AE9DA4">
    <w:name w:val="E1AF45767F4341238F3479668A2AE9DA4"/>
    <w:rsid w:val="005E02EB"/>
    <w:pPr>
      <w:spacing w:after="0" w:line="240" w:lineRule="auto"/>
    </w:pPr>
    <w:rPr>
      <w:rFonts w:eastAsiaTheme="minorHAnsi"/>
      <w:kern w:val="0"/>
      <w14:ligatures w14:val="none"/>
    </w:rPr>
  </w:style>
  <w:style w:type="paragraph" w:customStyle="1" w:styleId="F4F4F516FE524369B259B1EE2A3B8C464">
    <w:name w:val="F4F4F516FE524369B259B1EE2A3B8C464"/>
    <w:rsid w:val="005E02EB"/>
    <w:pPr>
      <w:spacing w:after="0" w:line="240" w:lineRule="auto"/>
    </w:pPr>
    <w:rPr>
      <w:rFonts w:eastAsiaTheme="minorHAnsi"/>
      <w:kern w:val="0"/>
      <w14:ligatures w14:val="none"/>
    </w:rPr>
  </w:style>
  <w:style w:type="paragraph" w:customStyle="1" w:styleId="09BBC92ED0C148049FE38DEE1AFBCC174">
    <w:name w:val="09BBC92ED0C148049FE38DEE1AFBCC174"/>
    <w:rsid w:val="005E02EB"/>
    <w:pPr>
      <w:spacing w:after="0" w:line="240" w:lineRule="auto"/>
    </w:pPr>
    <w:rPr>
      <w:rFonts w:eastAsiaTheme="minorHAnsi"/>
      <w:kern w:val="0"/>
      <w14:ligatures w14:val="none"/>
    </w:rPr>
  </w:style>
  <w:style w:type="paragraph" w:customStyle="1" w:styleId="B160738BBEFE4315AACD8D60850782884">
    <w:name w:val="B160738BBEFE4315AACD8D60850782884"/>
    <w:rsid w:val="005E02EB"/>
    <w:pPr>
      <w:spacing w:after="0" w:line="240" w:lineRule="auto"/>
    </w:pPr>
    <w:rPr>
      <w:rFonts w:eastAsiaTheme="minorHAnsi"/>
      <w:kern w:val="0"/>
      <w14:ligatures w14:val="none"/>
    </w:rPr>
  </w:style>
  <w:style w:type="paragraph" w:customStyle="1" w:styleId="FEB0215E789840D7AC0CEA2E90ADE8AB4">
    <w:name w:val="FEB0215E789840D7AC0CEA2E90ADE8AB4"/>
    <w:rsid w:val="005E02EB"/>
    <w:pPr>
      <w:spacing w:after="0" w:line="240" w:lineRule="auto"/>
    </w:pPr>
    <w:rPr>
      <w:rFonts w:eastAsiaTheme="minorHAnsi"/>
      <w:kern w:val="0"/>
      <w14:ligatures w14:val="none"/>
    </w:rPr>
  </w:style>
  <w:style w:type="paragraph" w:customStyle="1" w:styleId="E1B28A7CF89D464092FB5406DCA1E27B4">
    <w:name w:val="E1B28A7CF89D464092FB5406DCA1E27B4"/>
    <w:rsid w:val="005E02EB"/>
    <w:pPr>
      <w:spacing w:after="0" w:line="240" w:lineRule="auto"/>
    </w:pPr>
    <w:rPr>
      <w:rFonts w:eastAsiaTheme="minorHAnsi"/>
      <w:kern w:val="0"/>
      <w14:ligatures w14:val="none"/>
    </w:rPr>
  </w:style>
  <w:style w:type="paragraph" w:customStyle="1" w:styleId="3E9D765AC25A45D2870961553323BB434">
    <w:name w:val="3E9D765AC25A45D2870961553323BB434"/>
    <w:rsid w:val="005E02EB"/>
    <w:pPr>
      <w:spacing w:after="0" w:line="240" w:lineRule="auto"/>
    </w:pPr>
    <w:rPr>
      <w:rFonts w:eastAsiaTheme="minorHAnsi"/>
      <w:kern w:val="0"/>
      <w14:ligatures w14:val="none"/>
    </w:rPr>
  </w:style>
  <w:style w:type="paragraph" w:customStyle="1" w:styleId="C52BB477CEEB4504B053BB94DD9A16AD5">
    <w:name w:val="C52BB477CEEB4504B053BB94DD9A16AD5"/>
    <w:rsid w:val="005E02EB"/>
    <w:pPr>
      <w:spacing w:after="0" w:line="240" w:lineRule="auto"/>
    </w:pPr>
    <w:rPr>
      <w:rFonts w:eastAsiaTheme="minorHAnsi"/>
      <w:kern w:val="0"/>
      <w14:ligatures w14:val="none"/>
    </w:rPr>
  </w:style>
  <w:style w:type="paragraph" w:customStyle="1" w:styleId="F5C0637E664548B78493C77B685AB2C05">
    <w:name w:val="F5C0637E664548B78493C77B685AB2C05"/>
    <w:rsid w:val="005E02EB"/>
    <w:pPr>
      <w:spacing w:after="0" w:line="240" w:lineRule="auto"/>
    </w:pPr>
    <w:rPr>
      <w:rFonts w:eastAsiaTheme="minorHAnsi"/>
      <w:kern w:val="0"/>
      <w14:ligatures w14:val="none"/>
    </w:rPr>
  </w:style>
  <w:style w:type="paragraph" w:customStyle="1" w:styleId="87B339B58A904917A7AE99639D1849A85">
    <w:name w:val="87B339B58A904917A7AE99639D1849A85"/>
    <w:rsid w:val="005E02EB"/>
    <w:pPr>
      <w:spacing w:after="0" w:line="240" w:lineRule="auto"/>
    </w:pPr>
    <w:rPr>
      <w:rFonts w:eastAsiaTheme="minorHAnsi"/>
      <w:kern w:val="0"/>
      <w14:ligatures w14:val="none"/>
    </w:rPr>
  </w:style>
  <w:style w:type="paragraph" w:customStyle="1" w:styleId="4AE1F0A5078F4325A2273986F6E696CF5">
    <w:name w:val="4AE1F0A5078F4325A2273986F6E696CF5"/>
    <w:rsid w:val="005E02EB"/>
    <w:pPr>
      <w:spacing w:after="0" w:line="240" w:lineRule="auto"/>
    </w:pPr>
    <w:rPr>
      <w:rFonts w:eastAsiaTheme="minorHAnsi"/>
      <w:kern w:val="0"/>
      <w14:ligatures w14:val="none"/>
    </w:rPr>
  </w:style>
  <w:style w:type="paragraph" w:customStyle="1" w:styleId="E43F22AF012D4AFBA46DC718991DD5345">
    <w:name w:val="E43F22AF012D4AFBA46DC718991DD5345"/>
    <w:rsid w:val="005E02EB"/>
    <w:pPr>
      <w:spacing w:after="0" w:line="240" w:lineRule="auto"/>
    </w:pPr>
    <w:rPr>
      <w:rFonts w:eastAsiaTheme="minorHAnsi"/>
      <w:kern w:val="0"/>
      <w14:ligatures w14:val="none"/>
    </w:rPr>
  </w:style>
  <w:style w:type="paragraph" w:customStyle="1" w:styleId="019167B3ACDB41F9BA31F6486A3C20E05">
    <w:name w:val="019167B3ACDB41F9BA31F6486A3C20E05"/>
    <w:rsid w:val="005E02EB"/>
    <w:pPr>
      <w:spacing w:after="0" w:line="240" w:lineRule="auto"/>
    </w:pPr>
    <w:rPr>
      <w:rFonts w:eastAsiaTheme="minorHAnsi"/>
      <w:kern w:val="0"/>
      <w14:ligatures w14:val="none"/>
    </w:rPr>
  </w:style>
  <w:style w:type="paragraph" w:customStyle="1" w:styleId="D94577C1A91F468281A50CA54C5843625">
    <w:name w:val="D94577C1A91F468281A50CA54C5843625"/>
    <w:rsid w:val="005E02EB"/>
    <w:pPr>
      <w:spacing w:after="0" w:line="240" w:lineRule="auto"/>
    </w:pPr>
    <w:rPr>
      <w:rFonts w:eastAsiaTheme="minorHAnsi"/>
      <w:kern w:val="0"/>
      <w14:ligatures w14:val="none"/>
    </w:rPr>
  </w:style>
  <w:style w:type="paragraph" w:customStyle="1" w:styleId="8E17AE6DAFF84CF897D95E52953B63033">
    <w:name w:val="8E17AE6DAFF84CF897D95E52953B63033"/>
    <w:rsid w:val="005E02EB"/>
    <w:pPr>
      <w:spacing w:after="0" w:line="240" w:lineRule="auto"/>
    </w:pPr>
    <w:rPr>
      <w:rFonts w:eastAsiaTheme="minorHAnsi"/>
      <w:kern w:val="0"/>
      <w14:ligatures w14:val="none"/>
    </w:rPr>
  </w:style>
  <w:style w:type="paragraph" w:customStyle="1" w:styleId="24CBB3E2D3FD454483B0C8B0163E5AAA1">
    <w:name w:val="24CBB3E2D3FD454483B0C8B0163E5AAA1"/>
    <w:rsid w:val="005E02EB"/>
    <w:pPr>
      <w:spacing w:after="0" w:line="240" w:lineRule="auto"/>
    </w:pPr>
    <w:rPr>
      <w:rFonts w:eastAsiaTheme="minorHAnsi"/>
      <w:kern w:val="0"/>
      <w14:ligatures w14:val="none"/>
    </w:rPr>
  </w:style>
  <w:style w:type="paragraph" w:customStyle="1" w:styleId="BD2640FBD2FC4802A8C83674ED9C1F361">
    <w:name w:val="BD2640FBD2FC4802A8C83674ED9C1F361"/>
    <w:rsid w:val="005E02EB"/>
    <w:pPr>
      <w:spacing w:after="0" w:line="240" w:lineRule="auto"/>
    </w:pPr>
    <w:rPr>
      <w:rFonts w:eastAsiaTheme="minorHAnsi"/>
      <w:kern w:val="0"/>
      <w14:ligatures w14:val="none"/>
    </w:rPr>
  </w:style>
  <w:style w:type="paragraph" w:customStyle="1" w:styleId="74C2E5E9502C49E7AC731A31A42562E45">
    <w:name w:val="74C2E5E9502C49E7AC731A31A42562E45"/>
    <w:rsid w:val="005E02EB"/>
    <w:pPr>
      <w:spacing w:after="0" w:line="240" w:lineRule="auto"/>
    </w:pPr>
    <w:rPr>
      <w:rFonts w:eastAsiaTheme="minorHAnsi"/>
      <w:kern w:val="0"/>
      <w14:ligatures w14:val="none"/>
    </w:rPr>
  </w:style>
  <w:style w:type="paragraph" w:customStyle="1" w:styleId="E1AF45767F4341238F3479668A2AE9DA5">
    <w:name w:val="E1AF45767F4341238F3479668A2AE9DA5"/>
    <w:rsid w:val="005E02EB"/>
    <w:pPr>
      <w:spacing w:after="0" w:line="240" w:lineRule="auto"/>
    </w:pPr>
    <w:rPr>
      <w:rFonts w:eastAsiaTheme="minorHAnsi"/>
      <w:kern w:val="0"/>
      <w14:ligatures w14:val="none"/>
    </w:rPr>
  </w:style>
  <w:style w:type="paragraph" w:customStyle="1" w:styleId="F4F4F516FE524369B259B1EE2A3B8C465">
    <w:name w:val="F4F4F516FE524369B259B1EE2A3B8C465"/>
    <w:rsid w:val="005E02EB"/>
    <w:pPr>
      <w:spacing w:after="0" w:line="240" w:lineRule="auto"/>
    </w:pPr>
    <w:rPr>
      <w:rFonts w:eastAsiaTheme="minorHAnsi"/>
      <w:kern w:val="0"/>
      <w14:ligatures w14:val="none"/>
    </w:rPr>
  </w:style>
  <w:style w:type="paragraph" w:customStyle="1" w:styleId="09BBC92ED0C148049FE38DEE1AFBCC175">
    <w:name w:val="09BBC92ED0C148049FE38DEE1AFBCC175"/>
    <w:rsid w:val="005E02EB"/>
    <w:pPr>
      <w:spacing w:after="0" w:line="240" w:lineRule="auto"/>
    </w:pPr>
    <w:rPr>
      <w:rFonts w:eastAsiaTheme="minorHAnsi"/>
      <w:kern w:val="0"/>
      <w14:ligatures w14:val="none"/>
    </w:rPr>
  </w:style>
  <w:style w:type="paragraph" w:customStyle="1" w:styleId="B160738BBEFE4315AACD8D60850782885">
    <w:name w:val="B160738BBEFE4315AACD8D60850782885"/>
    <w:rsid w:val="005E02EB"/>
    <w:pPr>
      <w:spacing w:after="0" w:line="240" w:lineRule="auto"/>
    </w:pPr>
    <w:rPr>
      <w:rFonts w:eastAsiaTheme="minorHAnsi"/>
      <w:kern w:val="0"/>
      <w14:ligatures w14:val="none"/>
    </w:rPr>
  </w:style>
  <w:style w:type="paragraph" w:customStyle="1" w:styleId="FEB0215E789840D7AC0CEA2E90ADE8AB5">
    <w:name w:val="FEB0215E789840D7AC0CEA2E90ADE8AB5"/>
    <w:rsid w:val="005E02EB"/>
    <w:pPr>
      <w:spacing w:after="0" w:line="240" w:lineRule="auto"/>
    </w:pPr>
    <w:rPr>
      <w:rFonts w:eastAsiaTheme="minorHAnsi"/>
      <w:kern w:val="0"/>
      <w14:ligatures w14:val="none"/>
    </w:rPr>
  </w:style>
  <w:style w:type="paragraph" w:customStyle="1" w:styleId="E1B28A7CF89D464092FB5406DCA1E27B5">
    <w:name w:val="E1B28A7CF89D464092FB5406DCA1E27B5"/>
    <w:rsid w:val="005E02EB"/>
    <w:pPr>
      <w:spacing w:after="0" w:line="240" w:lineRule="auto"/>
    </w:pPr>
    <w:rPr>
      <w:rFonts w:eastAsiaTheme="minorHAnsi"/>
      <w:kern w:val="0"/>
      <w14:ligatures w14:val="none"/>
    </w:rPr>
  </w:style>
  <w:style w:type="paragraph" w:customStyle="1" w:styleId="3E9D765AC25A45D2870961553323BB435">
    <w:name w:val="3E9D765AC25A45D2870961553323BB435"/>
    <w:rsid w:val="005E02EB"/>
    <w:pPr>
      <w:spacing w:after="0" w:line="240" w:lineRule="auto"/>
    </w:pPr>
    <w:rPr>
      <w:rFonts w:eastAsiaTheme="minorHAnsi"/>
      <w:kern w:val="0"/>
      <w14:ligatures w14:val="none"/>
    </w:rPr>
  </w:style>
  <w:style w:type="paragraph" w:customStyle="1" w:styleId="C52BB477CEEB4504B053BB94DD9A16AD6">
    <w:name w:val="C52BB477CEEB4504B053BB94DD9A16AD6"/>
    <w:rsid w:val="005E02EB"/>
    <w:pPr>
      <w:spacing w:after="0" w:line="240" w:lineRule="auto"/>
    </w:pPr>
    <w:rPr>
      <w:rFonts w:eastAsiaTheme="minorHAnsi"/>
      <w:kern w:val="0"/>
      <w14:ligatures w14:val="none"/>
    </w:rPr>
  </w:style>
  <w:style w:type="paragraph" w:customStyle="1" w:styleId="F5C0637E664548B78493C77B685AB2C06">
    <w:name w:val="F5C0637E664548B78493C77B685AB2C06"/>
    <w:rsid w:val="005E02EB"/>
    <w:pPr>
      <w:spacing w:after="0" w:line="240" w:lineRule="auto"/>
    </w:pPr>
    <w:rPr>
      <w:rFonts w:eastAsiaTheme="minorHAnsi"/>
      <w:kern w:val="0"/>
      <w14:ligatures w14:val="none"/>
    </w:rPr>
  </w:style>
  <w:style w:type="paragraph" w:customStyle="1" w:styleId="87B339B58A904917A7AE99639D1849A86">
    <w:name w:val="87B339B58A904917A7AE99639D1849A86"/>
    <w:rsid w:val="005E02EB"/>
    <w:pPr>
      <w:spacing w:after="0" w:line="240" w:lineRule="auto"/>
    </w:pPr>
    <w:rPr>
      <w:rFonts w:eastAsiaTheme="minorHAnsi"/>
      <w:kern w:val="0"/>
      <w14:ligatures w14:val="none"/>
    </w:rPr>
  </w:style>
  <w:style w:type="paragraph" w:customStyle="1" w:styleId="4AE1F0A5078F4325A2273986F6E696CF6">
    <w:name w:val="4AE1F0A5078F4325A2273986F6E696CF6"/>
    <w:rsid w:val="005E02EB"/>
    <w:pPr>
      <w:spacing w:after="0" w:line="240" w:lineRule="auto"/>
    </w:pPr>
    <w:rPr>
      <w:rFonts w:eastAsiaTheme="minorHAnsi"/>
      <w:kern w:val="0"/>
      <w14:ligatures w14:val="none"/>
    </w:rPr>
  </w:style>
  <w:style w:type="paragraph" w:customStyle="1" w:styleId="E43F22AF012D4AFBA46DC718991DD5346">
    <w:name w:val="E43F22AF012D4AFBA46DC718991DD5346"/>
    <w:rsid w:val="005E02EB"/>
    <w:pPr>
      <w:spacing w:after="0" w:line="240" w:lineRule="auto"/>
    </w:pPr>
    <w:rPr>
      <w:rFonts w:eastAsiaTheme="minorHAnsi"/>
      <w:kern w:val="0"/>
      <w14:ligatures w14:val="none"/>
    </w:rPr>
  </w:style>
  <w:style w:type="paragraph" w:customStyle="1" w:styleId="019167B3ACDB41F9BA31F6486A3C20E06">
    <w:name w:val="019167B3ACDB41F9BA31F6486A3C20E06"/>
    <w:rsid w:val="005E02EB"/>
    <w:pPr>
      <w:spacing w:after="0" w:line="240" w:lineRule="auto"/>
    </w:pPr>
    <w:rPr>
      <w:rFonts w:eastAsiaTheme="minorHAnsi"/>
      <w:kern w:val="0"/>
      <w14:ligatures w14:val="none"/>
    </w:rPr>
  </w:style>
  <w:style w:type="paragraph" w:customStyle="1" w:styleId="D94577C1A91F468281A50CA54C5843626">
    <w:name w:val="D94577C1A91F468281A50CA54C5843626"/>
    <w:rsid w:val="005E02EB"/>
    <w:pPr>
      <w:spacing w:after="0" w:line="240" w:lineRule="auto"/>
    </w:pPr>
    <w:rPr>
      <w:rFonts w:eastAsiaTheme="minorHAnsi"/>
      <w:kern w:val="0"/>
      <w14:ligatures w14:val="none"/>
    </w:rPr>
  </w:style>
  <w:style w:type="paragraph" w:customStyle="1" w:styleId="8E17AE6DAFF84CF897D95E52953B63034">
    <w:name w:val="8E17AE6DAFF84CF897D95E52953B63034"/>
    <w:rsid w:val="005E02EB"/>
    <w:pPr>
      <w:spacing w:after="0" w:line="240" w:lineRule="auto"/>
    </w:pPr>
    <w:rPr>
      <w:rFonts w:eastAsiaTheme="minorHAnsi"/>
      <w:kern w:val="0"/>
      <w14:ligatures w14:val="none"/>
    </w:rPr>
  </w:style>
  <w:style w:type="paragraph" w:customStyle="1" w:styleId="24CBB3E2D3FD454483B0C8B0163E5AAA2">
    <w:name w:val="24CBB3E2D3FD454483B0C8B0163E5AAA2"/>
    <w:rsid w:val="005E02EB"/>
    <w:pPr>
      <w:spacing w:after="0" w:line="240" w:lineRule="auto"/>
    </w:pPr>
    <w:rPr>
      <w:rFonts w:eastAsiaTheme="minorHAnsi"/>
      <w:kern w:val="0"/>
      <w14:ligatures w14:val="none"/>
    </w:rPr>
  </w:style>
  <w:style w:type="paragraph" w:customStyle="1" w:styleId="BD2640FBD2FC4802A8C83674ED9C1F362">
    <w:name w:val="BD2640FBD2FC4802A8C83674ED9C1F362"/>
    <w:rsid w:val="005E02EB"/>
    <w:pPr>
      <w:spacing w:after="0" w:line="240" w:lineRule="auto"/>
    </w:pPr>
    <w:rPr>
      <w:rFonts w:eastAsiaTheme="minorHAnsi"/>
      <w:kern w:val="0"/>
      <w14:ligatures w14:val="none"/>
    </w:rPr>
  </w:style>
  <w:style w:type="paragraph" w:customStyle="1" w:styleId="74C2E5E9502C49E7AC731A31A42562E46">
    <w:name w:val="74C2E5E9502C49E7AC731A31A42562E46"/>
    <w:rsid w:val="005E02EB"/>
    <w:pPr>
      <w:spacing w:after="0" w:line="240" w:lineRule="auto"/>
    </w:pPr>
    <w:rPr>
      <w:rFonts w:eastAsiaTheme="minorHAnsi"/>
      <w:kern w:val="0"/>
      <w14:ligatures w14:val="none"/>
    </w:rPr>
  </w:style>
  <w:style w:type="paragraph" w:customStyle="1" w:styleId="E1AF45767F4341238F3479668A2AE9DA6">
    <w:name w:val="E1AF45767F4341238F3479668A2AE9DA6"/>
    <w:rsid w:val="005E02EB"/>
    <w:pPr>
      <w:spacing w:after="0" w:line="240" w:lineRule="auto"/>
    </w:pPr>
    <w:rPr>
      <w:rFonts w:eastAsiaTheme="minorHAnsi"/>
      <w:kern w:val="0"/>
      <w14:ligatures w14:val="none"/>
    </w:rPr>
  </w:style>
  <w:style w:type="paragraph" w:customStyle="1" w:styleId="F4F4F516FE524369B259B1EE2A3B8C466">
    <w:name w:val="F4F4F516FE524369B259B1EE2A3B8C466"/>
    <w:rsid w:val="005E02EB"/>
    <w:pPr>
      <w:spacing w:after="0" w:line="240" w:lineRule="auto"/>
    </w:pPr>
    <w:rPr>
      <w:rFonts w:eastAsiaTheme="minorHAnsi"/>
      <w:kern w:val="0"/>
      <w14:ligatures w14:val="none"/>
    </w:rPr>
  </w:style>
  <w:style w:type="paragraph" w:customStyle="1" w:styleId="09BBC92ED0C148049FE38DEE1AFBCC176">
    <w:name w:val="09BBC92ED0C148049FE38DEE1AFBCC176"/>
    <w:rsid w:val="005E02EB"/>
    <w:pPr>
      <w:spacing w:after="0" w:line="240" w:lineRule="auto"/>
    </w:pPr>
    <w:rPr>
      <w:rFonts w:eastAsiaTheme="minorHAnsi"/>
      <w:kern w:val="0"/>
      <w14:ligatures w14:val="none"/>
    </w:rPr>
  </w:style>
  <w:style w:type="paragraph" w:customStyle="1" w:styleId="B160738BBEFE4315AACD8D60850782886">
    <w:name w:val="B160738BBEFE4315AACD8D60850782886"/>
    <w:rsid w:val="005E02EB"/>
    <w:pPr>
      <w:spacing w:after="0" w:line="240" w:lineRule="auto"/>
    </w:pPr>
    <w:rPr>
      <w:rFonts w:eastAsiaTheme="minorHAnsi"/>
      <w:kern w:val="0"/>
      <w14:ligatures w14:val="none"/>
    </w:rPr>
  </w:style>
  <w:style w:type="paragraph" w:customStyle="1" w:styleId="FEB0215E789840D7AC0CEA2E90ADE8AB6">
    <w:name w:val="FEB0215E789840D7AC0CEA2E90ADE8AB6"/>
    <w:rsid w:val="005E02EB"/>
    <w:pPr>
      <w:spacing w:after="0" w:line="240" w:lineRule="auto"/>
    </w:pPr>
    <w:rPr>
      <w:rFonts w:eastAsiaTheme="minorHAnsi"/>
      <w:kern w:val="0"/>
      <w14:ligatures w14:val="none"/>
    </w:rPr>
  </w:style>
  <w:style w:type="paragraph" w:customStyle="1" w:styleId="E1B28A7CF89D464092FB5406DCA1E27B6">
    <w:name w:val="E1B28A7CF89D464092FB5406DCA1E27B6"/>
    <w:rsid w:val="005E02EB"/>
    <w:pPr>
      <w:spacing w:after="0" w:line="240" w:lineRule="auto"/>
    </w:pPr>
    <w:rPr>
      <w:rFonts w:eastAsiaTheme="minorHAnsi"/>
      <w:kern w:val="0"/>
      <w14:ligatures w14:val="none"/>
    </w:rPr>
  </w:style>
  <w:style w:type="paragraph" w:customStyle="1" w:styleId="3E9D765AC25A45D2870961553323BB436">
    <w:name w:val="3E9D765AC25A45D2870961553323BB436"/>
    <w:rsid w:val="005E02EB"/>
    <w:pPr>
      <w:spacing w:after="0" w:line="240" w:lineRule="auto"/>
    </w:pPr>
    <w:rPr>
      <w:rFonts w:eastAsiaTheme="minorHAnsi"/>
      <w:kern w:val="0"/>
      <w14:ligatures w14:val="none"/>
    </w:rPr>
  </w:style>
  <w:style w:type="paragraph" w:customStyle="1" w:styleId="C52BB477CEEB4504B053BB94DD9A16AD7">
    <w:name w:val="C52BB477CEEB4504B053BB94DD9A16AD7"/>
    <w:rsid w:val="005E02EB"/>
    <w:pPr>
      <w:spacing w:after="0" w:line="240" w:lineRule="auto"/>
    </w:pPr>
    <w:rPr>
      <w:rFonts w:eastAsiaTheme="minorHAnsi"/>
      <w:kern w:val="0"/>
      <w14:ligatures w14:val="none"/>
    </w:rPr>
  </w:style>
  <w:style w:type="paragraph" w:customStyle="1" w:styleId="F5C0637E664548B78493C77B685AB2C07">
    <w:name w:val="F5C0637E664548B78493C77B685AB2C07"/>
    <w:rsid w:val="005E02EB"/>
    <w:pPr>
      <w:spacing w:after="0" w:line="240" w:lineRule="auto"/>
    </w:pPr>
    <w:rPr>
      <w:rFonts w:eastAsiaTheme="minorHAnsi"/>
      <w:kern w:val="0"/>
      <w14:ligatures w14:val="none"/>
    </w:rPr>
  </w:style>
  <w:style w:type="paragraph" w:customStyle="1" w:styleId="87B339B58A904917A7AE99639D1849A87">
    <w:name w:val="87B339B58A904917A7AE99639D1849A87"/>
    <w:rsid w:val="005E02EB"/>
    <w:pPr>
      <w:spacing w:after="0" w:line="240" w:lineRule="auto"/>
    </w:pPr>
    <w:rPr>
      <w:rFonts w:eastAsiaTheme="minorHAnsi"/>
      <w:kern w:val="0"/>
      <w14:ligatures w14:val="none"/>
    </w:rPr>
  </w:style>
  <w:style w:type="paragraph" w:customStyle="1" w:styleId="4AE1F0A5078F4325A2273986F6E696CF7">
    <w:name w:val="4AE1F0A5078F4325A2273986F6E696CF7"/>
    <w:rsid w:val="005E02EB"/>
    <w:pPr>
      <w:spacing w:after="0" w:line="240" w:lineRule="auto"/>
    </w:pPr>
    <w:rPr>
      <w:rFonts w:eastAsiaTheme="minorHAnsi"/>
      <w:kern w:val="0"/>
      <w14:ligatures w14:val="none"/>
    </w:rPr>
  </w:style>
  <w:style w:type="paragraph" w:customStyle="1" w:styleId="E43F22AF012D4AFBA46DC718991DD5347">
    <w:name w:val="E43F22AF012D4AFBA46DC718991DD5347"/>
    <w:rsid w:val="005E02EB"/>
    <w:pPr>
      <w:spacing w:after="0" w:line="240" w:lineRule="auto"/>
    </w:pPr>
    <w:rPr>
      <w:rFonts w:eastAsiaTheme="minorHAnsi"/>
      <w:kern w:val="0"/>
      <w14:ligatures w14:val="none"/>
    </w:rPr>
  </w:style>
  <w:style w:type="paragraph" w:customStyle="1" w:styleId="019167B3ACDB41F9BA31F6486A3C20E07">
    <w:name w:val="019167B3ACDB41F9BA31F6486A3C20E07"/>
    <w:rsid w:val="005E02EB"/>
    <w:pPr>
      <w:spacing w:after="0" w:line="240" w:lineRule="auto"/>
    </w:pPr>
    <w:rPr>
      <w:rFonts w:eastAsiaTheme="minorHAnsi"/>
      <w:kern w:val="0"/>
      <w14:ligatures w14:val="none"/>
    </w:rPr>
  </w:style>
  <w:style w:type="paragraph" w:customStyle="1" w:styleId="D94577C1A91F468281A50CA54C5843627">
    <w:name w:val="D94577C1A91F468281A50CA54C5843627"/>
    <w:rsid w:val="005E02EB"/>
    <w:pPr>
      <w:spacing w:after="0" w:line="240" w:lineRule="auto"/>
    </w:pPr>
    <w:rPr>
      <w:rFonts w:eastAsiaTheme="minorHAnsi"/>
      <w:kern w:val="0"/>
      <w14:ligatures w14:val="none"/>
    </w:rPr>
  </w:style>
  <w:style w:type="paragraph" w:customStyle="1" w:styleId="8E17AE6DAFF84CF897D95E52953B63035">
    <w:name w:val="8E17AE6DAFF84CF897D95E52953B63035"/>
    <w:rsid w:val="005E02EB"/>
    <w:pPr>
      <w:spacing w:after="0" w:line="240" w:lineRule="auto"/>
    </w:pPr>
    <w:rPr>
      <w:rFonts w:eastAsiaTheme="minorHAnsi"/>
      <w:kern w:val="0"/>
      <w14:ligatures w14:val="none"/>
    </w:rPr>
  </w:style>
  <w:style w:type="paragraph" w:customStyle="1" w:styleId="24CBB3E2D3FD454483B0C8B0163E5AAA3">
    <w:name w:val="24CBB3E2D3FD454483B0C8B0163E5AAA3"/>
    <w:rsid w:val="005E02EB"/>
    <w:pPr>
      <w:spacing w:after="0" w:line="240" w:lineRule="auto"/>
    </w:pPr>
    <w:rPr>
      <w:rFonts w:eastAsiaTheme="minorHAnsi"/>
      <w:kern w:val="0"/>
      <w14:ligatures w14:val="none"/>
    </w:rPr>
  </w:style>
  <w:style w:type="paragraph" w:customStyle="1" w:styleId="BD2640FBD2FC4802A8C83674ED9C1F363">
    <w:name w:val="BD2640FBD2FC4802A8C83674ED9C1F363"/>
    <w:rsid w:val="005E02EB"/>
    <w:pPr>
      <w:spacing w:after="0" w:line="240" w:lineRule="auto"/>
    </w:pPr>
    <w:rPr>
      <w:rFonts w:eastAsiaTheme="minorHAnsi"/>
      <w:kern w:val="0"/>
      <w14:ligatures w14:val="none"/>
    </w:rPr>
  </w:style>
  <w:style w:type="paragraph" w:customStyle="1" w:styleId="74C2E5E9502C49E7AC731A31A42562E47">
    <w:name w:val="74C2E5E9502C49E7AC731A31A42562E47"/>
    <w:rsid w:val="005E02EB"/>
    <w:pPr>
      <w:spacing w:after="0" w:line="240" w:lineRule="auto"/>
    </w:pPr>
    <w:rPr>
      <w:rFonts w:eastAsiaTheme="minorHAnsi"/>
      <w:kern w:val="0"/>
      <w14:ligatures w14:val="none"/>
    </w:rPr>
  </w:style>
  <w:style w:type="paragraph" w:customStyle="1" w:styleId="E1AF45767F4341238F3479668A2AE9DA7">
    <w:name w:val="E1AF45767F4341238F3479668A2AE9DA7"/>
    <w:rsid w:val="005E02EB"/>
    <w:pPr>
      <w:spacing w:after="0" w:line="240" w:lineRule="auto"/>
    </w:pPr>
    <w:rPr>
      <w:rFonts w:eastAsiaTheme="minorHAnsi"/>
      <w:kern w:val="0"/>
      <w14:ligatures w14:val="none"/>
    </w:rPr>
  </w:style>
  <w:style w:type="paragraph" w:customStyle="1" w:styleId="F4F4F516FE524369B259B1EE2A3B8C467">
    <w:name w:val="F4F4F516FE524369B259B1EE2A3B8C467"/>
    <w:rsid w:val="005E02EB"/>
    <w:pPr>
      <w:spacing w:after="0" w:line="240" w:lineRule="auto"/>
    </w:pPr>
    <w:rPr>
      <w:rFonts w:eastAsiaTheme="minorHAnsi"/>
      <w:kern w:val="0"/>
      <w14:ligatures w14:val="none"/>
    </w:rPr>
  </w:style>
  <w:style w:type="paragraph" w:customStyle="1" w:styleId="09BBC92ED0C148049FE38DEE1AFBCC177">
    <w:name w:val="09BBC92ED0C148049FE38DEE1AFBCC177"/>
    <w:rsid w:val="005E02EB"/>
    <w:pPr>
      <w:spacing w:after="0" w:line="240" w:lineRule="auto"/>
    </w:pPr>
    <w:rPr>
      <w:rFonts w:eastAsiaTheme="minorHAnsi"/>
      <w:kern w:val="0"/>
      <w14:ligatures w14:val="none"/>
    </w:rPr>
  </w:style>
  <w:style w:type="paragraph" w:customStyle="1" w:styleId="B160738BBEFE4315AACD8D60850782887">
    <w:name w:val="B160738BBEFE4315AACD8D60850782887"/>
    <w:rsid w:val="005E02EB"/>
    <w:pPr>
      <w:spacing w:after="0" w:line="240" w:lineRule="auto"/>
    </w:pPr>
    <w:rPr>
      <w:rFonts w:eastAsiaTheme="minorHAnsi"/>
      <w:kern w:val="0"/>
      <w14:ligatures w14:val="none"/>
    </w:rPr>
  </w:style>
  <w:style w:type="paragraph" w:customStyle="1" w:styleId="FEB0215E789840D7AC0CEA2E90ADE8AB7">
    <w:name w:val="FEB0215E789840D7AC0CEA2E90ADE8AB7"/>
    <w:rsid w:val="005E02EB"/>
    <w:pPr>
      <w:spacing w:after="0" w:line="240" w:lineRule="auto"/>
    </w:pPr>
    <w:rPr>
      <w:rFonts w:eastAsiaTheme="minorHAnsi"/>
      <w:kern w:val="0"/>
      <w14:ligatures w14:val="none"/>
    </w:rPr>
  </w:style>
  <w:style w:type="paragraph" w:customStyle="1" w:styleId="E1B28A7CF89D464092FB5406DCA1E27B7">
    <w:name w:val="E1B28A7CF89D464092FB5406DCA1E27B7"/>
    <w:rsid w:val="005E02EB"/>
    <w:pPr>
      <w:spacing w:after="0" w:line="240" w:lineRule="auto"/>
    </w:pPr>
    <w:rPr>
      <w:rFonts w:eastAsiaTheme="minorHAnsi"/>
      <w:kern w:val="0"/>
      <w14:ligatures w14:val="none"/>
    </w:rPr>
  </w:style>
  <w:style w:type="paragraph" w:customStyle="1" w:styleId="3E9D765AC25A45D2870961553323BB437">
    <w:name w:val="3E9D765AC25A45D2870961553323BB437"/>
    <w:rsid w:val="005E02EB"/>
    <w:pPr>
      <w:spacing w:after="0" w:line="240" w:lineRule="auto"/>
    </w:pPr>
    <w:rPr>
      <w:rFonts w:eastAsiaTheme="minorHAnsi"/>
      <w:kern w:val="0"/>
      <w14:ligatures w14:val="none"/>
    </w:rPr>
  </w:style>
  <w:style w:type="paragraph" w:customStyle="1" w:styleId="C52BB477CEEB4504B053BB94DD9A16AD8">
    <w:name w:val="C52BB477CEEB4504B053BB94DD9A16AD8"/>
    <w:rsid w:val="005E02EB"/>
    <w:pPr>
      <w:spacing w:after="0" w:line="240" w:lineRule="auto"/>
    </w:pPr>
    <w:rPr>
      <w:rFonts w:eastAsiaTheme="minorHAnsi"/>
      <w:kern w:val="0"/>
      <w14:ligatures w14:val="none"/>
    </w:rPr>
  </w:style>
  <w:style w:type="paragraph" w:customStyle="1" w:styleId="F5C0637E664548B78493C77B685AB2C08">
    <w:name w:val="F5C0637E664548B78493C77B685AB2C08"/>
    <w:rsid w:val="005E02EB"/>
    <w:pPr>
      <w:spacing w:after="0" w:line="240" w:lineRule="auto"/>
    </w:pPr>
    <w:rPr>
      <w:rFonts w:eastAsiaTheme="minorHAnsi"/>
      <w:kern w:val="0"/>
      <w14:ligatures w14:val="none"/>
    </w:rPr>
  </w:style>
  <w:style w:type="paragraph" w:customStyle="1" w:styleId="87B339B58A904917A7AE99639D1849A88">
    <w:name w:val="87B339B58A904917A7AE99639D1849A88"/>
    <w:rsid w:val="005E02EB"/>
    <w:pPr>
      <w:spacing w:after="0" w:line="240" w:lineRule="auto"/>
    </w:pPr>
    <w:rPr>
      <w:rFonts w:eastAsiaTheme="minorHAnsi"/>
      <w:kern w:val="0"/>
      <w14:ligatures w14:val="none"/>
    </w:rPr>
  </w:style>
  <w:style w:type="paragraph" w:customStyle="1" w:styleId="4AE1F0A5078F4325A2273986F6E696CF8">
    <w:name w:val="4AE1F0A5078F4325A2273986F6E696CF8"/>
    <w:rsid w:val="005E02EB"/>
    <w:pPr>
      <w:spacing w:after="0" w:line="240" w:lineRule="auto"/>
    </w:pPr>
    <w:rPr>
      <w:rFonts w:eastAsiaTheme="minorHAnsi"/>
      <w:kern w:val="0"/>
      <w14:ligatures w14:val="none"/>
    </w:rPr>
  </w:style>
  <w:style w:type="paragraph" w:customStyle="1" w:styleId="E43F22AF012D4AFBA46DC718991DD5348">
    <w:name w:val="E43F22AF012D4AFBA46DC718991DD5348"/>
    <w:rsid w:val="005E02EB"/>
    <w:pPr>
      <w:spacing w:after="0" w:line="240" w:lineRule="auto"/>
    </w:pPr>
    <w:rPr>
      <w:rFonts w:eastAsiaTheme="minorHAnsi"/>
      <w:kern w:val="0"/>
      <w14:ligatures w14:val="none"/>
    </w:rPr>
  </w:style>
  <w:style w:type="paragraph" w:customStyle="1" w:styleId="019167B3ACDB41F9BA31F6486A3C20E08">
    <w:name w:val="019167B3ACDB41F9BA31F6486A3C20E08"/>
    <w:rsid w:val="005E02EB"/>
    <w:pPr>
      <w:spacing w:after="0" w:line="240" w:lineRule="auto"/>
    </w:pPr>
    <w:rPr>
      <w:rFonts w:eastAsiaTheme="minorHAnsi"/>
      <w:kern w:val="0"/>
      <w14:ligatures w14:val="none"/>
    </w:rPr>
  </w:style>
  <w:style w:type="paragraph" w:customStyle="1" w:styleId="D94577C1A91F468281A50CA54C5843628">
    <w:name w:val="D94577C1A91F468281A50CA54C5843628"/>
    <w:rsid w:val="005E02EB"/>
    <w:pPr>
      <w:spacing w:after="0" w:line="240" w:lineRule="auto"/>
    </w:pPr>
    <w:rPr>
      <w:rFonts w:eastAsiaTheme="minorHAnsi"/>
      <w:kern w:val="0"/>
      <w14:ligatures w14:val="none"/>
    </w:rPr>
  </w:style>
  <w:style w:type="paragraph" w:customStyle="1" w:styleId="8E17AE6DAFF84CF897D95E52953B63036">
    <w:name w:val="8E17AE6DAFF84CF897D95E52953B63036"/>
    <w:rsid w:val="005E02EB"/>
    <w:pPr>
      <w:spacing w:after="0" w:line="240" w:lineRule="auto"/>
    </w:pPr>
    <w:rPr>
      <w:rFonts w:eastAsiaTheme="minorHAnsi"/>
      <w:kern w:val="0"/>
      <w14:ligatures w14:val="none"/>
    </w:rPr>
  </w:style>
  <w:style w:type="paragraph" w:customStyle="1" w:styleId="24CBB3E2D3FD454483B0C8B0163E5AAA4">
    <w:name w:val="24CBB3E2D3FD454483B0C8B0163E5AAA4"/>
    <w:rsid w:val="005E02EB"/>
    <w:pPr>
      <w:spacing w:after="0" w:line="240" w:lineRule="auto"/>
    </w:pPr>
    <w:rPr>
      <w:rFonts w:eastAsiaTheme="minorHAnsi"/>
      <w:kern w:val="0"/>
      <w14:ligatures w14:val="none"/>
    </w:rPr>
  </w:style>
  <w:style w:type="paragraph" w:customStyle="1" w:styleId="BD2640FBD2FC4802A8C83674ED9C1F364">
    <w:name w:val="BD2640FBD2FC4802A8C83674ED9C1F364"/>
    <w:rsid w:val="005E02EB"/>
    <w:pPr>
      <w:spacing w:after="0" w:line="240" w:lineRule="auto"/>
    </w:pPr>
    <w:rPr>
      <w:rFonts w:eastAsiaTheme="minorHAnsi"/>
      <w:kern w:val="0"/>
      <w14:ligatures w14:val="none"/>
    </w:rPr>
  </w:style>
  <w:style w:type="paragraph" w:customStyle="1" w:styleId="74C2E5E9502C49E7AC731A31A42562E48">
    <w:name w:val="74C2E5E9502C49E7AC731A31A42562E48"/>
    <w:rsid w:val="005E02EB"/>
    <w:pPr>
      <w:spacing w:after="0" w:line="240" w:lineRule="auto"/>
    </w:pPr>
    <w:rPr>
      <w:rFonts w:eastAsiaTheme="minorHAnsi"/>
      <w:kern w:val="0"/>
      <w14:ligatures w14:val="none"/>
    </w:rPr>
  </w:style>
  <w:style w:type="paragraph" w:customStyle="1" w:styleId="F4F4F516FE524369B259B1EE2A3B8C468">
    <w:name w:val="F4F4F516FE524369B259B1EE2A3B8C468"/>
    <w:rsid w:val="005E02EB"/>
    <w:pPr>
      <w:spacing w:after="0" w:line="240" w:lineRule="auto"/>
    </w:pPr>
    <w:rPr>
      <w:rFonts w:eastAsiaTheme="minorHAnsi"/>
      <w:kern w:val="0"/>
      <w14:ligatures w14:val="none"/>
    </w:rPr>
  </w:style>
  <w:style w:type="paragraph" w:customStyle="1" w:styleId="09BBC92ED0C148049FE38DEE1AFBCC178">
    <w:name w:val="09BBC92ED0C148049FE38DEE1AFBCC178"/>
    <w:rsid w:val="005E02EB"/>
    <w:pPr>
      <w:spacing w:after="0" w:line="240" w:lineRule="auto"/>
    </w:pPr>
    <w:rPr>
      <w:rFonts w:eastAsiaTheme="minorHAnsi"/>
      <w:kern w:val="0"/>
      <w14:ligatures w14:val="none"/>
    </w:rPr>
  </w:style>
  <w:style w:type="paragraph" w:customStyle="1" w:styleId="B160738BBEFE4315AACD8D60850782888">
    <w:name w:val="B160738BBEFE4315AACD8D60850782888"/>
    <w:rsid w:val="005E02EB"/>
    <w:pPr>
      <w:spacing w:after="0" w:line="240" w:lineRule="auto"/>
    </w:pPr>
    <w:rPr>
      <w:rFonts w:eastAsiaTheme="minorHAnsi"/>
      <w:kern w:val="0"/>
      <w14:ligatures w14:val="none"/>
    </w:rPr>
  </w:style>
  <w:style w:type="paragraph" w:customStyle="1" w:styleId="FEB0215E789840D7AC0CEA2E90ADE8AB8">
    <w:name w:val="FEB0215E789840D7AC0CEA2E90ADE8AB8"/>
    <w:rsid w:val="005E02EB"/>
    <w:pPr>
      <w:spacing w:after="0" w:line="240" w:lineRule="auto"/>
    </w:pPr>
    <w:rPr>
      <w:rFonts w:eastAsiaTheme="minorHAnsi"/>
      <w:kern w:val="0"/>
      <w14:ligatures w14:val="none"/>
    </w:rPr>
  </w:style>
  <w:style w:type="paragraph" w:customStyle="1" w:styleId="E1B28A7CF89D464092FB5406DCA1E27B8">
    <w:name w:val="E1B28A7CF89D464092FB5406DCA1E27B8"/>
    <w:rsid w:val="005E02EB"/>
    <w:pPr>
      <w:spacing w:after="0" w:line="240" w:lineRule="auto"/>
    </w:pPr>
    <w:rPr>
      <w:rFonts w:eastAsiaTheme="minorHAnsi"/>
      <w:kern w:val="0"/>
      <w14:ligatures w14:val="none"/>
    </w:rPr>
  </w:style>
  <w:style w:type="paragraph" w:customStyle="1" w:styleId="3E9D765AC25A45D2870961553323BB438">
    <w:name w:val="3E9D765AC25A45D2870961553323BB438"/>
    <w:rsid w:val="005E02EB"/>
    <w:pPr>
      <w:spacing w:after="0" w:line="240" w:lineRule="auto"/>
    </w:pPr>
    <w:rPr>
      <w:rFonts w:eastAsiaTheme="minorHAnsi"/>
      <w:kern w:val="0"/>
      <w14:ligatures w14:val="none"/>
    </w:rPr>
  </w:style>
  <w:style w:type="paragraph" w:customStyle="1" w:styleId="C52BB477CEEB4504B053BB94DD9A16AD9">
    <w:name w:val="C52BB477CEEB4504B053BB94DD9A16AD9"/>
    <w:rsid w:val="005E02EB"/>
    <w:pPr>
      <w:spacing w:after="0" w:line="240" w:lineRule="auto"/>
    </w:pPr>
    <w:rPr>
      <w:rFonts w:eastAsiaTheme="minorHAnsi"/>
      <w:kern w:val="0"/>
      <w14:ligatures w14:val="none"/>
    </w:rPr>
  </w:style>
  <w:style w:type="paragraph" w:customStyle="1" w:styleId="F5C0637E664548B78493C77B685AB2C09">
    <w:name w:val="F5C0637E664548B78493C77B685AB2C09"/>
    <w:rsid w:val="005E02EB"/>
    <w:pPr>
      <w:spacing w:after="0" w:line="240" w:lineRule="auto"/>
    </w:pPr>
    <w:rPr>
      <w:rFonts w:eastAsiaTheme="minorHAnsi"/>
      <w:kern w:val="0"/>
      <w14:ligatures w14:val="none"/>
    </w:rPr>
  </w:style>
  <w:style w:type="paragraph" w:customStyle="1" w:styleId="87B339B58A904917A7AE99639D1849A89">
    <w:name w:val="87B339B58A904917A7AE99639D1849A89"/>
    <w:rsid w:val="005E02EB"/>
    <w:pPr>
      <w:spacing w:after="0" w:line="240" w:lineRule="auto"/>
    </w:pPr>
    <w:rPr>
      <w:rFonts w:eastAsiaTheme="minorHAnsi"/>
      <w:kern w:val="0"/>
      <w14:ligatures w14:val="none"/>
    </w:rPr>
  </w:style>
  <w:style w:type="paragraph" w:customStyle="1" w:styleId="4AE1F0A5078F4325A2273986F6E696CF9">
    <w:name w:val="4AE1F0A5078F4325A2273986F6E696CF9"/>
    <w:rsid w:val="005E02EB"/>
    <w:pPr>
      <w:spacing w:after="0" w:line="240" w:lineRule="auto"/>
    </w:pPr>
    <w:rPr>
      <w:rFonts w:eastAsiaTheme="minorHAnsi"/>
      <w:kern w:val="0"/>
      <w14:ligatures w14:val="none"/>
    </w:rPr>
  </w:style>
  <w:style w:type="paragraph" w:customStyle="1" w:styleId="E43F22AF012D4AFBA46DC718991DD5349">
    <w:name w:val="E43F22AF012D4AFBA46DC718991DD5349"/>
    <w:rsid w:val="005E02EB"/>
    <w:pPr>
      <w:spacing w:after="0" w:line="240" w:lineRule="auto"/>
    </w:pPr>
    <w:rPr>
      <w:rFonts w:eastAsiaTheme="minorHAnsi"/>
      <w:kern w:val="0"/>
      <w14:ligatures w14:val="none"/>
    </w:rPr>
  </w:style>
  <w:style w:type="paragraph" w:customStyle="1" w:styleId="019167B3ACDB41F9BA31F6486A3C20E09">
    <w:name w:val="019167B3ACDB41F9BA31F6486A3C20E09"/>
    <w:rsid w:val="005E02EB"/>
    <w:pPr>
      <w:spacing w:after="0" w:line="240" w:lineRule="auto"/>
    </w:pPr>
    <w:rPr>
      <w:rFonts w:eastAsiaTheme="minorHAnsi"/>
      <w:kern w:val="0"/>
      <w14:ligatures w14:val="none"/>
    </w:rPr>
  </w:style>
  <w:style w:type="paragraph" w:customStyle="1" w:styleId="D94577C1A91F468281A50CA54C5843629">
    <w:name w:val="D94577C1A91F468281A50CA54C5843629"/>
    <w:rsid w:val="005E02EB"/>
    <w:pPr>
      <w:spacing w:after="0" w:line="240" w:lineRule="auto"/>
    </w:pPr>
    <w:rPr>
      <w:rFonts w:eastAsiaTheme="minorHAnsi"/>
      <w:kern w:val="0"/>
      <w14:ligatures w14:val="none"/>
    </w:rPr>
  </w:style>
  <w:style w:type="paragraph" w:customStyle="1" w:styleId="8E17AE6DAFF84CF897D95E52953B63037">
    <w:name w:val="8E17AE6DAFF84CF897D95E52953B63037"/>
    <w:rsid w:val="005E02EB"/>
    <w:pPr>
      <w:spacing w:after="0" w:line="240" w:lineRule="auto"/>
    </w:pPr>
    <w:rPr>
      <w:rFonts w:eastAsiaTheme="minorHAnsi"/>
      <w:kern w:val="0"/>
      <w14:ligatures w14:val="none"/>
    </w:rPr>
  </w:style>
  <w:style w:type="paragraph" w:customStyle="1" w:styleId="24CBB3E2D3FD454483B0C8B0163E5AAA5">
    <w:name w:val="24CBB3E2D3FD454483B0C8B0163E5AAA5"/>
    <w:rsid w:val="005E02EB"/>
    <w:pPr>
      <w:spacing w:after="0" w:line="240" w:lineRule="auto"/>
    </w:pPr>
    <w:rPr>
      <w:rFonts w:eastAsiaTheme="minorHAnsi"/>
      <w:kern w:val="0"/>
      <w14:ligatures w14:val="none"/>
    </w:rPr>
  </w:style>
  <w:style w:type="paragraph" w:customStyle="1" w:styleId="BD2640FBD2FC4802A8C83674ED9C1F365">
    <w:name w:val="BD2640FBD2FC4802A8C83674ED9C1F365"/>
    <w:rsid w:val="005E02EB"/>
    <w:pPr>
      <w:spacing w:after="0" w:line="240" w:lineRule="auto"/>
    </w:pPr>
    <w:rPr>
      <w:rFonts w:eastAsiaTheme="minorHAnsi"/>
      <w:kern w:val="0"/>
      <w14:ligatures w14:val="none"/>
    </w:rPr>
  </w:style>
  <w:style w:type="paragraph" w:customStyle="1" w:styleId="8E17AE6DAFF84CF897D95E52953B63038">
    <w:name w:val="8E17AE6DAFF84CF897D95E52953B63038"/>
    <w:rsid w:val="005E02EB"/>
    <w:pPr>
      <w:spacing w:after="0" w:line="240" w:lineRule="auto"/>
    </w:pPr>
    <w:rPr>
      <w:rFonts w:eastAsiaTheme="minorHAnsi"/>
      <w:kern w:val="0"/>
      <w14:ligatures w14:val="none"/>
    </w:rPr>
  </w:style>
  <w:style w:type="paragraph" w:customStyle="1" w:styleId="24CBB3E2D3FD454483B0C8B0163E5AAA6">
    <w:name w:val="24CBB3E2D3FD454483B0C8B0163E5AAA6"/>
    <w:rsid w:val="005E02EB"/>
    <w:pPr>
      <w:spacing w:after="0" w:line="240" w:lineRule="auto"/>
    </w:pPr>
    <w:rPr>
      <w:rFonts w:eastAsiaTheme="minorHAnsi"/>
      <w:kern w:val="0"/>
      <w14:ligatures w14:val="none"/>
    </w:rPr>
  </w:style>
  <w:style w:type="paragraph" w:customStyle="1" w:styleId="BD2640FBD2FC4802A8C83674ED9C1F366">
    <w:name w:val="BD2640FBD2FC4802A8C83674ED9C1F366"/>
    <w:rsid w:val="005E02EB"/>
    <w:pPr>
      <w:spacing w:after="0" w:line="240" w:lineRule="auto"/>
    </w:pPr>
    <w:rPr>
      <w:rFonts w:eastAsiaTheme="minorHAnsi"/>
      <w:kern w:val="0"/>
      <w14:ligatures w14:val="none"/>
    </w:rPr>
  </w:style>
  <w:style w:type="paragraph" w:customStyle="1" w:styleId="31F4CD9925854333BA675E5DE6221AE0">
    <w:name w:val="31F4CD9925854333BA675E5DE6221AE0"/>
    <w:rsid w:val="005E02EB"/>
  </w:style>
  <w:style w:type="paragraph" w:customStyle="1" w:styleId="8F5FC69917EA4AFABA0AE6E7162A328D">
    <w:name w:val="8F5FC69917EA4AFABA0AE6E7162A328D"/>
    <w:rsid w:val="005E02EB"/>
  </w:style>
  <w:style w:type="paragraph" w:customStyle="1" w:styleId="C039475AB43E43C0833A7C0624560CE9">
    <w:name w:val="C039475AB43E43C0833A7C0624560CE9"/>
    <w:rsid w:val="005E02EB"/>
  </w:style>
  <w:style w:type="paragraph" w:customStyle="1" w:styleId="E38E4D36C85C4C35BF4754ECFB7599DA">
    <w:name w:val="E38E4D36C85C4C35BF4754ECFB7599DA"/>
    <w:rsid w:val="005E02EB"/>
  </w:style>
  <w:style w:type="paragraph" w:customStyle="1" w:styleId="7B283306336A4714BC41C001D3333D2E">
    <w:name w:val="7B283306336A4714BC41C001D3333D2E"/>
    <w:rsid w:val="005E02EB"/>
  </w:style>
  <w:style w:type="paragraph" w:customStyle="1" w:styleId="36C4F639CFC047F48823888BCFC434E0">
    <w:name w:val="36C4F639CFC047F48823888BCFC434E0"/>
    <w:rsid w:val="005E02EB"/>
  </w:style>
  <w:style w:type="paragraph" w:customStyle="1" w:styleId="DD228AC24DF545A097C22F4A213CC89A">
    <w:name w:val="DD228AC24DF545A097C22F4A213CC89A"/>
    <w:rsid w:val="005E02EB"/>
  </w:style>
  <w:style w:type="paragraph" w:customStyle="1" w:styleId="A0B71CE6C25E452EAB66BF2E6A252813">
    <w:name w:val="A0B71CE6C25E452EAB66BF2E6A252813"/>
    <w:rsid w:val="005E02EB"/>
  </w:style>
  <w:style w:type="paragraph" w:customStyle="1" w:styleId="B5108CD3CCE34187B0DD36C1AA98FA1F">
    <w:name w:val="B5108CD3CCE34187B0DD36C1AA98FA1F"/>
    <w:rsid w:val="005E02EB"/>
  </w:style>
  <w:style w:type="paragraph" w:customStyle="1" w:styleId="1AB25F40F88E46A49F77252D0145C652">
    <w:name w:val="1AB25F40F88E46A49F77252D0145C652"/>
    <w:rsid w:val="005E02EB"/>
  </w:style>
  <w:style w:type="paragraph" w:customStyle="1" w:styleId="46FF34F97967495D84DE8079F407426D">
    <w:name w:val="46FF34F97967495D84DE8079F407426D"/>
    <w:rsid w:val="005E02EB"/>
  </w:style>
  <w:style w:type="paragraph" w:customStyle="1" w:styleId="23B37A3183C84806844E00186B5FC13D">
    <w:name w:val="23B37A3183C84806844E00186B5FC13D"/>
    <w:rsid w:val="005E02EB"/>
  </w:style>
  <w:style w:type="paragraph" w:customStyle="1" w:styleId="051C9C4EB6F14BD0A6A3F00E145CCC62">
    <w:name w:val="051C9C4EB6F14BD0A6A3F00E145CCC62"/>
    <w:rsid w:val="005E02EB"/>
  </w:style>
  <w:style w:type="paragraph" w:customStyle="1" w:styleId="832E350278B5461592BEB19F750633E6">
    <w:name w:val="832E350278B5461592BEB19F750633E6"/>
    <w:rsid w:val="005E02EB"/>
  </w:style>
  <w:style w:type="paragraph" w:customStyle="1" w:styleId="176096041CAE4051B12810DFE8989C28">
    <w:name w:val="176096041CAE4051B12810DFE8989C28"/>
    <w:rsid w:val="005E02EB"/>
  </w:style>
  <w:style w:type="paragraph" w:customStyle="1" w:styleId="9191433A32584BA5A8D13F79B4E1357A">
    <w:name w:val="9191433A32584BA5A8D13F79B4E1357A"/>
    <w:rsid w:val="005E02EB"/>
  </w:style>
  <w:style w:type="paragraph" w:customStyle="1" w:styleId="9573CC4CD0F14CDD8920736A5C320DAC">
    <w:name w:val="9573CC4CD0F14CDD8920736A5C320DAC"/>
    <w:rsid w:val="005E02EB"/>
  </w:style>
  <w:style w:type="paragraph" w:customStyle="1" w:styleId="D4A7091026314F029378E96CEAC6B657">
    <w:name w:val="D4A7091026314F029378E96CEAC6B657"/>
    <w:rsid w:val="005E02EB"/>
  </w:style>
  <w:style w:type="paragraph" w:customStyle="1" w:styleId="50C92F11421E40A6A1E9B7D23DD3C9B8">
    <w:name w:val="50C92F11421E40A6A1E9B7D23DD3C9B8"/>
    <w:rsid w:val="005E02EB"/>
    <w:pPr>
      <w:spacing w:after="0" w:line="240" w:lineRule="auto"/>
    </w:pPr>
    <w:rPr>
      <w:rFonts w:eastAsiaTheme="minorHAnsi"/>
      <w:kern w:val="0"/>
      <w14:ligatures w14:val="none"/>
    </w:rPr>
  </w:style>
  <w:style w:type="paragraph" w:customStyle="1" w:styleId="31F4CD9925854333BA675E5DE6221AE01">
    <w:name w:val="31F4CD9925854333BA675E5DE6221AE01"/>
    <w:rsid w:val="005E02EB"/>
    <w:pPr>
      <w:spacing w:after="0" w:line="240" w:lineRule="auto"/>
    </w:pPr>
    <w:rPr>
      <w:rFonts w:eastAsiaTheme="minorHAnsi"/>
      <w:kern w:val="0"/>
      <w14:ligatures w14:val="none"/>
    </w:rPr>
  </w:style>
  <w:style w:type="paragraph" w:customStyle="1" w:styleId="8F5FC69917EA4AFABA0AE6E7162A328D1">
    <w:name w:val="8F5FC69917EA4AFABA0AE6E7162A328D1"/>
    <w:rsid w:val="005E02EB"/>
    <w:pPr>
      <w:spacing w:after="0" w:line="240" w:lineRule="auto"/>
    </w:pPr>
    <w:rPr>
      <w:rFonts w:eastAsiaTheme="minorHAnsi"/>
      <w:kern w:val="0"/>
      <w14:ligatures w14:val="none"/>
    </w:rPr>
  </w:style>
  <w:style w:type="paragraph" w:customStyle="1" w:styleId="C039475AB43E43C0833A7C0624560CE91">
    <w:name w:val="C039475AB43E43C0833A7C0624560CE91"/>
    <w:rsid w:val="005E02EB"/>
    <w:pPr>
      <w:spacing w:after="0" w:line="240" w:lineRule="auto"/>
    </w:pPr>
    <w:rPr>
      <w:rFonts w:eastAsiaTheme="minorHAnsi"/>
      <w:kern w:val="0"/>
      <w14:ligatures w14:val="none"/>
    </w:rPr>
  </w:style>
  <w:style w:type="paragraph" w:customStyle="1" w:styleId="E38E4D36C85C4C35BF4754ECFB7599DA1">
    <w:name w:val="E38E4D36C85C4C35BF4754ECFB7599DA1"/>
    <w:rsid w:val="005E02EB"/>
    <w:pPr>
      <w:spacing w:after="0" w:line="240" w:lineRule="auto"/>
    </w:pPr>
    <w:rPr>
      <w:rFonts w:eastAsiaTheme="minorHAnsi"/>
      <w:kern w:val="0"/>
      <w14:ligatures w14:val="none"/>
    </w:rPr>
  </w:style>
  <w:style w:type="paragraph" w:customStyle="1" w:styleId="7B283306336A4714BC41C001D3333D2E1">
    <w:name w:val="7B283306336A4714BC41C001D3333D2E1"/>
    <w:rsid w:val="005E02EB"/>
    <w:pPr>
      <w:spacing w:after="0" w:line="240" w:lineRule="auto"/>
    </w:pPr>
    <w:rPr>
      <w:rFonts w:eastAsiaTheme="minorHAnsi"/>
      <w:kern w:val="0"/>
      <w14:ligatures w14:val="none"/>
    </w:rPr>
  </w:style>
  <w:style w:type="paragraph" w:customStyle="1" w:styleId="36C4F639CFC047F48823888BCFC434E01">
    <w:name w:val="36C4F639CFC047F48823888BCFC434E01"/>
    <w:rsid w:val="005E02EB"/>
    <w:pPr>
      <w:spacing w:after="0" w:line="240" w:lineRule="auto"/>
    </w:pPr>
    <w:rPr>
      <w:rFonts w:eastAsiaTheme="minorHAnsi"/>
      <w:kern w:val="0"/>
      <w14:ligatures w14:val="none"/>
    </w:rPr>
  </w:style>
  <w:style w:type="paragraph" w:customStyle="1" w:styleId="B5108CD3CCE34187B0DD36C1AA98FA1F1">
    <w:name w:val="B5108CD3CCE34187B0DD36C1AA98FA1F1"/>
    <w:rsid w:val="005E02EB"/>
    <w:pPr>
      <w:spacing w:after="0" w:line="240" w:lineRule="auto"/>
    </w:pPr>
    <w:rPr>
      <w:rFonts w:eastAsiaTheme="minorHAnsi"/>
      <w:kern w:val="0"/>
      <w14:ligatures w14:val="none"/>
    </w:rPr>
  </w:style>
  <w:style w:type="paragraph" w:customStyle="1" w:styleId="051C9C4EB6F14BD0A6A3F00E145CCC621">
    <w:name w:val="051C9C4EB6F14BD0A6A3F00E145CCC621"/>
    <w:rsid w:val="005E02EB"/>
    <w:pPr>
      <w:spacing w:after="0" w:line="240" w:lineRule="auto"/>
    </w:pPr>
    <w:rPr>
      <w:rFonts w:eastAsiaTheme="minorHAnsi"/>
      <w:kern w:val="0"/>
      <w14:ligatures w14:val="none"/>
    </w:rPr>
  </w:style>
  <w:style w:type="paragraph" w:customStyle="1" w:styleId="DD228AC24DF545A097C22F4A213CC89A1">
    <w:name w:val="DD228AC24DF545A097C22F4A213CC89A1"/>
    <w:rsid w:val="005E02EB"/>
    <w:pPr>
      <w:spacing w:after="0" w:line="240" w:lineRule="auto"/>
    </w:pPr>
    <w:rPr>
      <w:rFonts w:eastAsiaTheme="minorHAnsi"/>
      <w:kern w:val="0"/>
      <w14:ligatures w14:val="none"/>
    </w:rPr>
  </w:style>
  <w:style w:type="paragraph" w:customStyle="1" w:styleId="46FF34F97967495D84DE8079F407426D1">
    <w:name w:val="46FF34F97967495D84DE8079F407426D1"/>
    <w:rsid w:val="005E02EB"/>
    <w:pPr>
      <w:spacing w:after="0" w:line="240" w:lineRule="auto"/>
    </w:pPr>
    <w:rPr>
      <w:rFonts w:eastAsiaTheme="minorHAnsi"/>
      <w:kern w:val="0"/>
      <w14:ligatures w14:val="none"/>
    </w:rPr>
  </w:style>
  <w:style w:type="paragraph" w:customStyle="1" w:styleId="832E350278B5461592BEB19F750633E61">
    <w:name w:val="832E350278B5461592BEB19F750633E61"/>
    <w:rsid w:val="005E02EB"/>
    <w:pPr>
      <w:spacing w:after="0" w:line="240" w:lineRule="auto"/>
    </w:pPr>
    <w:rPr>
      <w:rFonts w:eastAsiaTheme="minorHAnsi"/>
      <w:kern w:val="0"/>
      <w14:ligatures w14:val="none"/>
    </w:rPr>
  </w:style>
  <w:style w:type="paragraph" w:customStyle="1" w:styleId="A0B71CE6C25E452EAB66BF2E6A2528131">
    <w:name w:val="A0B71CE6C25E452EAB66BF2E6A2528131"/>
    <w:rsid w:val="005E02EB"/>
    <w:pPr>
      <w:spacing w:after="0" w:line="240" w:lineRule="auto"/>
    </w:pPr>
    <w:rPr>
      <w:rFonts w:eastAsiaTheme="minorHAnsi"/>
      <w:kern w:val="0"/>
      <w14:ligatures w14:val="none"/>
    </w:rPr>
  </w:style>
  <w:style w:type="paragraph" w:customStyle="1" w:styleId="23B37A3183C84806844E00186B5FC13D1">
    <w:name w:val="23B37A3183C84806844E00186B5FC13D1"/>
    <w:rsid w:val="005E02EB"/>
    <w:pPr>
      <w:spacing w:after="0" w:line="240" w:lineRule="auto"/>
    </w:pPr>
    <w:rPr>
      <w:rFonts w:eastAsiaTheme="minorHAnsi"/>
      <w:kern w:val="0"/>
      <w14:ligatures w14:val="none"/>
    </w:rPr>
  </w:style>
  <w:style w:type="paragraph" w:customStyle="1" w:styleId="176096041CAE4051B12810DFE8989C281">
    <w:name w:val="176096041CAE4051B12810DFE8989C281"/>
    <w:rsid w:val="005E02EB"/>
    <w:pPr>
      <w:spacing w:after="0" w:line="240" w:lineRule="auto"/>
    </w:pPr>
    <w:rPr>
      <w:rFonts w:eastAsiaTheme="minorHAnsi"/>
      <w:kern w:val="0"/>
      <w14:ligatures w14:val="none"/>
    </w:rPr>
  </w:style>
  <w:style w:type="paragraph" w:customStyle="1" w:styleId="8E17AE6DAFF84CF897D95E52953B63039">
    <w:name w:val="8E17AE6DAFF84CF897D95E52953B63039"/>
    <w:rsid w:val="005E02EB"/>
    <w:pPr>
      <w:spacing w:after="0" w:line="240" w:lineRule="auto"/>
    </w:pPr>
    <w:rPr>
      <w:rFonts w:eastAsiaTheme="minorHAnsi"/>
      <w:kern w:val="0"/>
      <w14:ligatures w14:val="none"/>
    </w:rPr>
  </w:style>
  <w:style w:type="paragraph" w:customStyle="1" w:styleId="24CBB3E2D3FD454483B0C8B0163E5AAA7">
    <w:name w:val="24CBB3E2D3FD454483B0C8B0163E5AAA7"/>
    <w:rsid w:val="005E02EB"/>
    <w:pPr>
      <w:spacing w:after="0" w:line="240" w:lineRule="auto"/>
    </w:pPr>
    <w:rPr>
      <w:rFonts w:eastAsiaTheme="minorHAnsi"/>
      <w:kern w:val="0"/>
      <w14:ligatures w14:val="none"/>
    </w:rPr>
  </w:style>
  <w:style w:type="paragraph" w:customStyle="1" w:styleId="BD2640FBD2FC4802A8C83674ED9C1F367">
    <w:name w:val="BD2640FBD2FC4802A8C83674ED9C1F367"/>
    <w:rsid w:val="005E02EB"/>
    <w:pPr>
      <w:spacing w:after="0" w:line="240" w:lineRule="auto"/>
    </w:pPr>
    <w:rPr>
      <w:rFonts w:eastAsiaTheme="minorHAnsi"/>
      <w:kern w:val="0"/>
      <w14:ligatures w14:val="none"/>
    </w:rPr>
  </w:style>
  <w:style w:type="paragraph" w:customStyle="1" w:styleId="9191433A32584BA5A8D13F79B4E1357A1">
    <w:name w:val="9191433A32584BA5A8D13F79B4E1357A1"/>
    <w:rsid w:val="005E02EB"/>
    <w:pPr>
      <w:spacing w:after="0" w:line="240" w:lineRule="auto"/>
    </w:pPr>
    <w:rPr>
      <w:rFonts w:eastAsiaTheme="minorHAnsi"/>
      <w:kern w:val="0"/>
      <w14:ligatures w14:val="none"/>
    </w:rPr>
  </w:style>
  <w:style w:type="paragraph" w:customStyle="1" w:styleId="9573CC4CD0F14CDD8920736A5C320DAC1">
    <w:name w:val="9573CC4CD0F14CDD8920736A5C320DAC1"/>
    <w:rsid w:val="005E02EB"/>
    <w:pPr>
      <w:spacing w:after="0" w:line="240" w:lineRule="auto"/>
    </w:pPr>
    <w:rPr>
      <w:rFonts w:eastAsiaTheme="minorHAnsi"/>
      <w:kern w:val="0"/>
      <w14:ligatures w14:val="none"/>
    </w:rPr>
  </w:style>
  <w:style w:type="paragraph" w:customStyle="1" w:styleId="D4A7091026314F029378E96CEAC6B6571">
    <w:name w:val="D4A7091026314F029378E96CEAC6B6571"/>
    <w:rsid w:val="005E02EB"/>
    <w:pPr>
      <w:spacing w:after="0" w:line="240" w:lineRule="auto"/>
    </w:pPr>
    <w:rPr>
      <w:rFonts w:eastAsiaTheme="minorHAnsi"/>
      <w:kern w:val="0"/>
      <w14:ligatures w14:val="none"/>
    </w:rPr>
  </w:style>
  <w:style w:type="paragraph" w:customStyle="1" w:styleId="1118A61CFDB64794988EB75D8E78F0FE">
    <w:name w:val="1118A61CFDB64794988EB75D8E78F0FE"/>
    <w:rsid w:val="005E02EB"/>
  </w:style>
  <w:style w:type="paragraph" w:customStyle="1" w:styleId="E18F79A571374955A9A7CB2766BCC41F">
    <w:name w:val="E18F79A571374955A9A7CB2766BCC41F"/>
    <w:rsid w:val="005E02EB"/>
  </w:style>
  <w:style w:type="paragraph" w:customStyle="1" w:styleId="EEADAD4B3AFE4A1CB5268D9A3328697C">
    <w:name w:val="EEADAD4B3AFE4A1CB5268D9A3328697C"/>
    <w:rsid w:val="005E02EB"/>
  </w:style>
  <w:style w:type="paragraph" w:customStyle="1" w:styleId="F614B3408DA14D23968A139FF08A82BE">
    <w:name w:val="F614B3408DA14D23968A139FF08A82BE"/>
    <w:rsid w:val="005E02EB"/>
  </w:style>
  <w:style w:type="paragraph" w:customStyle="1" w:styleId="12D9FD2198CD47BEA30A5909C912AEF8">
    <w:name w:val="12D9FD2198CD47BEA30A5909C912AEF8"/>
    <w:rsid w:val="005E02EB"/>
  </w:style>
  <w:style w:type="paragraph" w:customStyle="1" w:styleId="3EC42E8D7535454AA4789494ADC0AACF">
    <w:name w:val="3EC42E8D7535454AA4789494ADC0AACF"/>
    <w:rsid w:val="005E02EB"/>
  </w:style>
  <w:style w:type="paragraph" w:customStyle="1" w:styleId="32012E01C6EA4F92BF5DE2C871E44625">
    <w:name w:val="32012E01C6EA4F92BF5DE2C871E44625"/>
    <w:rsid w:val="005E02EB"/>
  </w:style>
  <w:style w:type="paragraph" w:customStyle="1" w:styleId="7AA0DB39EB3448CEBCE19C2AEBDE77D9">
    <w:name w:val="7AA0DB39EB3448CEBCE19C2AEBDE77D9"/>
    <w:rsid w:val="005E02EB"/>
  </w:style>
  <w:style w:type="paragraph" w:customStyle="1" w:styleId="E9F81126391E40AAA762C52F88E92B2D">
    <w:name w:val="E9F81126391E40AAA762C52F88E92B2D"/>
    <w:rsid w:val="005E02EB"/>
  </w:style>
  <w:style w:type="paragraph" w:customStyle="1" w:styleId="ACF515A05A3640BB82A69BA2E26DA476">
    <w:name w:val="ACF515A05A3640BB82A69BA2E26DA476"/>
    <w:rsid w:val="005E02EB"/>
  </w:style>
  <w:style w:type="paragraph" w:customStyle="1" w:styleId="339E726E3266408690939003B2F289CA">
    <w:name w:val="339E726E3266408690939003B2F289CA"/>
    <w:rsid w:val="005E02EB"/>
  </w:style>
  <w:style w:type="paragraph" w:customStyle="1" w:styleId="65256B2527CC4822995C526D33A35A18">
    <w:name w:val="65256B2527CC4822995C526D33A35A18"/>
    <w:rsid w:val="005E02EB"/>
  </w:style>
  <w:style w:type="paragraph" w:customStyle="1" w:styleId="BD7DE0A95A63410081A4B0D48D6E434E">
    <w:name w:val="BD7DE0A95A63410081A4B0D48D6E434E"/>
    <w:rsid w:val="005E02EB"/>
  </w:style>
  <w:style w:type="paragraph" w:customStyle="1" w:styleId="50C92F11421E40A6A1E9B7D23DD3C9B81">
    <w:name w:val="50C92F11421E40A6A1E9B7D23DD3C9B81"/>
    <w:rsid w:val="005E02EB"/>
    <w:pPr>
      <w:spacing w:after="0" w:line="240" w:lineRule="auto"/>
    </w:pPr>
    <w:rPr>
      <w:rFonts w:eastAsiaTheme="minorHAnsi"/>
      <w:kern w:val="0"/>
      <w14:ligatures w14:val="none"/>
    </w:rPr>
  </w:style>
  <w:style w:type="paragraph" w:customStyle="1" w:styleId="31F4CD9925854333BA675E5DE6221AE02">
    <w:name w:val="31F4CD9925854333BA675E5DE6221AE02"/>
    <w:rsid w:val="005E02EB"/>
    <w:pPr>
      <w:spacing w:after="0" w:line="240" w:lineRule="auto"/>
    </w:pPr>
    <w:rPr>
      <w:rFonts w:eastAsiaTheme="minorHAnsi"/>
      <w:kern w:val="0"/>
      <w14:ligatures w14:val="none"/>
    </w:rPr>
  </w:style>
  <w:style w:type="paragraph" w:customStyle="1" w:styleId="8F5FC69917EA4AFABA0AE6E7162A328D2">
    <w:name w:val="8F5FC69917EA4AFABA0AE6E7162A328D2"/>
    <w:rsid w:val="005E02EB"/>
    <w:pPr>
      <w:spacing w:after="0" w:line="240" w:lineRule="auto"/>
    </w:pPr>
    <w:rPr>
      <w:rFonts w:eastAsiaTheme="minorHAnsi"/>
      <w:kern w:val="0"/>
      <w14:ligatures w14:val="none"/>
    </w:rPr>
  </w:style>
  <w:style w:type="paragraph" w:customStyle="1" w:styleId="C039475AB43E43C0833A7C0624560CE92">
    <w:name w:val="C039475AB43E43C0833A7C0624560CE92"/>
    <w:rsid w:val="005E02EB"/>
    <w:pPr>
      <w:spacing w:after="0" w:line="240" w:lineRule="auto"/>
    </w:pPr>
    <w:rPr>
      <w:rFonts w:eastAsiaTheme="minorHAnsi"/>
      <w:kern w:val="0"/>
      <w14:ligatures w14:val="none"/>
    </w:rPr>
  </w:style>
  <w:style w:type="paragraph" w:customStyle="1" w:styleId="E38E4D36C85C4C35BF4754ECFB7599DA2">
    <w:name w:val="E38E4D36C85C4C35BF4754ECFB7599DA2"/>
    <w:rsid w:val="005E02EB"/>
    <w:pPr>
      <w:spacing w:after="0" w:line="240" w:lineRule="auto"/>
    </w:pPr>
    <w:rPr>
      <w:rFonts w:eastAsiaTheme="minorHAnsi"/>
      <w:kern w:val="0"/>
      <w14:ligatures w14:val="none"/>
    </w:rPr>
  </w:style>
  <w:style w:type="paragraph" w:customStyle="1" w:styleId="7B283306336A4714BC41C001D3333D2E2">
    <w:name w:val="7B283306336A4714BC41C001D3333D2E2"/>
    <w:rsid w:val="005E02EB"/>
    <w:pPr>
      <w:spacing w:after="0" w:line="240" w:lineRule="auto"/>
    </w:pPr>
    <w:rPr>
      <w:rFonts w:eastAsiaTheme="minorHAnsi"/>
      <w:kern w:val="0"/>
      <w14:ligatures w14:val="none"/>
    </w:rPr>
  </w:style>
  <w:style w:type="paragraph" w:customStyle="1" w:styleId="36C4F639CFC047F48823888BCFC434E02">
    <w:name w:val="36C4F639CFC047F48823888BCFC434E02"/>
    <w:rsid w:val="005E02EB"/>
    <w:pPr>
      <w:spacing w:after="0" w:line="240" w:lineRule="auto"/>
    </w:pPr>
    <w:rPr>
      <w:rFonts w:eastAsiaTheme="minorHAnsi"/>
      <w:kern w:val="0"/>
      <w14:ligatures w14:val="none"/>
    </w:rPr>
  </w:style>
  <w:style w:type="paragraph" w:customStyle="1" w:styleId="B5108CD3CCE34187B0DD36C1AA98FA1F2">
    <w:name w:val="B5108CD3CCE34187B0DD36C1AA98FA1F2"/>
    <w:rsid w:val="005E02EB"/>
    <w:pPr>
      <w:spacing w:after="0" w:line="240" w:lineRule="auto"/>
    </w:pPr>
    <w:rPr>
      <w:rFonts w:eastAsiaTheme="minorHAnsi"/>
      <w:kern w:val="0"/>
      <w14:ligatures w14:val="none"/>
    </w:rPr>
  </w:style>
  <w:style w:type="paragraph" w:customStyle="1" w:styleId="051C9C4EB6F14BD0A6A3F00E145CCC622">
    <w:name w:val="051C9C4EB6F14BD0A6A3F00E145CCC622"/>
    <w:rsid w:val="005E02EB"/>
    <w:pPr>
      <w:spacing w:after="0" w:line="240" w:lineRule="auto"/>
    </w:pPr>
    <w:rPr>
      <w:rFonts w:eastAsiaTheme="minorHAnsi"/>
      <w:kern w:val="0"/>
      <w14:ligatures w14:val="none"/>
    </w:rPr>
  </w:style>
  <w:style w:type="paragraph" w:customStyle="1" w:styleId="DD228AC24DF545A097C22F4A213CC89A2">
    <w:name w:val="DD228AC24DF545A097C22F4A213CC89A2"/>
    <w:rsid w:val="005E02EB"/>
    <w:pPr>
      <w:spacing w:after="0" w:line="240" w:lineRule="auto"/>
    </w:pPr>
    <w:rPr>
      <w:rFonts w:eastAsiaTheme="minorHAnsi"/>
      <w:kern w:val="0"/>
      <w14:ligatures w14:val="none"/>
    </w:rPr>
  </w:style>
  <w:style w:type="paragraph" w:customStyle="1" w:styleId="46FF34F97967495D84DE8079F407426D2">
    <w:name w:val="46FF34F97967495D84DE8079F407426D2"/>
    <w:rsid w:val="005E02EB"/>
    <w:pPr>
      <w:spacing w:after="0" w:line="240" w:lineRule="auto"/>
    </w:pPr>
    <w:rPr>
      <w:rFonts w:eastAsiaTheme="minorHAnsi"/>
      <w:kern w:val="0"/>
      <w14:ligatures w14:val="none"/>
    </w:rPr>
  </w:style>
  <w:style w:type="paragraph" w:customStyle="1" w:styleId="832E350278B5461592BEB19F750633E62">
    <w:name w:val="832E350278B5461592BEB19F750633E62"/>
    <w:rsid w:val="005E02EB"/>
    <w:pPr>
      <w:spacing w:after="0" w:line="240" w:lineRule="auto"/>
    </w:pPr>
    <w:rPr>
      <w:rFonts w:eastAsiaTheme="minorHAnsi"/>
      <w:kern w:val="0"/>
      <w14:ligatures w14:val="none"/>
    </w:rPr>
  </w:style>
  <w:style w:type="paragraph" w:customStyle="1" w:styleId="A0B71CE6C25E452EAB66BF2E6A2528132">
    <w:name w:val="A0B71CE6C25E452EAB66BF2E6A2528132"/>
    <w:rsid w:val="005E02EB"/>
    <w:pPr>
      <w:spacing w:after="0" w:line="240" w:lineRule="auto"/>
    </w:pPr>
    <w:rPr>
      <w:rFonts w:eastAsiaTheme="minorHAnsi"/>
      <w:kern w:val="0"/>
      <w14:ligatures w14:val="none"/>
    </w:rPr>
  </w:style>
  <w:style w:type="paragraph" w:customStyle="1" w:styleId="23B37A3183C84806844E00186B5FC13D2">
    <w:name w:val="23B37A3183C84806844E00186B5FC13D2"/>
    <w:rsid w:val="005E02EB"/>
    <w:pPr>
      <w:spacing w:after="0" w:line="240" w:lineRule="auto"/>
    </w:pPr>
    <w:rPr>
      <w:rFonts w:eastAsiaTheme="minorHAnsi"/>
      <w:kern w:val="0"/>
      <w14:ligatures w14:val="none"/>
    </w:rPr>
  </w:style>
  <w:style w:type="paragraph" w:customStyle="1" w:styleId="176096041CAE4051B12810DFE8989C282">
    <w:name w:val="176096041CAE4051B12810DFE8989C282"/>
    <w:rsid w:val="005E02EB"/>
    <w:pPr>
      <w:spacing w:after="0" w:line="240" w:lineRule="auto"/>
    </w:pPr>
    <w:rPr>
      <w:rFonts w:eastAsiaTheme="minorHAnsi"/>
      <w:kern w:val="0"/>
      <w14:ligatures w14:val="none"/>
    </w:rPr>
  </w:style>
  <w:style w:type="paragraph" w:customStyle="1" w:styleId="8E17AE6DAFF84CF897D95E52953B630310">
    <w:name w:val="8E17AE6DAFF84CF897D95E52953B630310"/>
    <w:rsid w:val="005E02EB"/>
    <w:pPr>
      <w:spacing w:after="0" w:line="240" w:lineRule="auto"/>
    </w:pPr>
    <w:rPr>
      <w:rFonts w:eastAsiaTheme="minorHAnsi"/>
      <w:kern w:val="0"/>
      <w14:ligatures w14:val="none"/>
    </w:rPr>
  </w:style>
  <w:style w:type="paragraph" w:customStyle="1" w:styleId="24CBB3E2D3FD454483B0C8B0163E5AAA8">
    <w:name w:val="24CBB3E2D3FD454483B0C8B0163E5AAA8"/>
    <w:rsid w:val="005E02EB"/>
    <w:pPr>
      <w:spacing w:after="0" w:line="240" w:lineRule="auto"/>
    </w:pPr>
    <w:rPr>
      <w:rFonts w:eastAsiaTheme="minorHAnsi"/>
      <w:kern w:val="0"/>
      <w14:ligatures w14:val="none"/>
    </w:rPr>
  </w:style>
  <w:style w:type="paragraph" w:customStyle="1" w:styleId="BD2640FBD2FC4802A8C83674ED9C1F368">
    <w:name w:val="BD2640FBD2FC4802A8C83674ED9C1F368"/>
    <w:rsid w:val="005E02EB"/>
    <w:pPr>
      <w:spacing w:after="0" w:line="240" w:lineRule="auto"/>
    </w:pPr>
    <w:rPr>
      <w:rFonts w:eastAsiaTheme="minorHAnsi"/>
      <w:kern w:val="0"/>
      <w14:ligatures w14:val="none"/>
    </w:rPr>
  </w:style>
  <w:style w:type="paragraph" w:customStyle="1" w:styleId="9191433A32584BA5A8D13F79B4E1357A2">
    <w:name w:val="9191433A32584BA5A8D13F79B4E1357A2"/>
    <w:rsid w:val="005E02EB"/>
    <w:pPr>
      <w:spacing w:after="0" w:line="240" w:lineRule="auto"/>
    </w:pPr>
    <w:rPr>
      <w:rFonts w:eastAsiaTheme="minorHAnsi"/>
      <w:kern w:val="0"/>
      <w14:ligatures w14:val="none"/>
    </w:rPr>
  </w:style>
  <w:style w:type="paragraph" w:customStyle="1" w:styleId="9573CC4CD0F14CDD8920736A5C320DAC2">
    <w:name w:val="9573CC4CD0F14CDD8920736A5C320DAC2"/>
    <w:rsid w:val="005E02EB"/>
    <w:pPr>
      <w:spacing w:after="0" w:line="240" w:lineRule="auto"/>
    </w:pPr>
    <w:rPr>
      <w:rFonts w:eastAsiaTheme="minorHAnsi"/>
      <w:kern w:val="0"/>
      <w14:ligatures w14:val="none"/>
    </w:rPr>
  </w:style>
  <w:style w:type="paragraph" w:customStyle="1" w:styleId="D4A7091026314F029378E96CEAC6B6572">
    <w:name w:val="D4A7091026314F029378E96CEAC6B6572"/>
    <w:rsid w:val="005E02EB"/>
    <w:pPr>
      <w:spacing w:after="0" w:line="240" w:lineRule="auto"/>
    </w:pPr>
    <w:rPr>
      <w:rFonts w:eastAsiaTheme="minorHAnsi"/>
      <w:kern w:val="0"/>
      <w14:ligatures w14:val="none"/>
    </w:rPr>
  </w:style>
  <w:style w:type="paragraph" w:customStyle="1" w:styleId="1118A61CFDB64794988EB75D8E78F0FE1">
    <w:name w:val="1118A61CFDB64794988EB75D8E78F0FE1"/>
    <w:rsid w:val="005E02EB"/>
    <w:pPr>
      <w:spacing w:after="0" w:line="240" w:lineRule="auto"/>
    </w:pPr>
    <w:rPr>
      <w:rFonts w:eastAsiaTheme="minorHAnsi"/>
      <w:kern w:val="0"/>
      <w14:ligatures w14:val="none"/>
    </w:rPr>
  </w:style>
  <w:style w:type="paragraph" w:customStyle="1" w:styleId="F614B3408DA14D23968A139FF08A82BE1">
    <w:name w:val="F614B3408DA14D23968A139FF08A82BE1"/>
    <w:rsid w:val="005E02EB"/>
    <w:pPr>
      <w:spacing w:after="0" w:line="240" w:lineRule="auto"/>
    </w:pPr>
    <w:rPr>
      <w:rFonts w:eastAsiaTheme="minorHAnsi"/>
      <w:kern w:val="0"/>
      <w14:ligatures w14:val="none"/>
    </w:rPr>
  </w:style>
  <w:style w:type="paragraph" w:customStyle="1" w:styleId="32012E01C6EA4F92BF5DE2C871E446251">
    <w:name w:val="32012E01C6EA4F92BF5DE2C871E446251"/>
    <w:rsid w:val="005E02EB"/>
    <w:pPr>
      <w:spacing w:after="0" w:line="240" w:lineRule="auto"/>
    </w:pPr>
    <w:rPr>
      <w:rFonts w:eastAsiaTheme="minorHAnsi"/>
      <w:kern w:val="0"/>
      <w14:ligatures w14:val="none"/>
    </w:rPr>
  </w:style>
  <w:style w:type="paragraph" w:customStyle="1" w:styleId="ACF515A05A3640BB82A69BA2E26DA4761">
    <w:name w:val="ACF515A05A3640BB82A69BA2E26DA4761"/>
    <w:rsid w:val="005E02EB"/>
    <w:pPr>
      <w:spacing w:after="0" w:line="240" w:lineRule="auto"/>
    </w:pPr>
    <w:rPr>
      <w:rFonts w:eastAsiaTheme="minorHAnsi"/>
      <w:kern w:val="0"/>
      <w14:ligatures w14:val="none"/>
    </w:rPr>
  </w:style>
  <w:style w:type="paragraph" w:customStyle="1" w:styleId="E18F79A571374955A9A7CB2766BCC41F1">
    <w:name w:val="E18F79A571374955A9A7CB2766BCC41F1"/>
    <w:rsid w:val="005E02EB"/>
    <w:pPr>
      <w:spacing w:after="0" w:line="240" w:lineRule="auto"/>
    </w:pPr>
    <w:rPr>
      <w:rFonts w:eastAsiaTheme="minorHAnsi"/>
      <w:kern w:val="0"/>
      <w14:ligatures w14:val="none"/>
    </w:rPr>
  </w:style>
  <w:style w:type="paragraph" w:customStyle="1" w:styleId="12D9FD2198CD47BEA30A5909C912AEF81">
    <w:name w:val="12D9FD2198CD47BEA30A5909C912AEF81"/>
    <w:rsid w:val="005E02EB"/>
    <w:pPr>
      <w:spacing w:after="0" w:line="240" w:lineRule="auto"/>
    </w:pPr>
    <w:rPr>
      <w:rFonts w:eastAsiaTheme="minorHAnsi"/>
      <w:kern w:val="0"/>
      <w14:ligatures w14:val="none"/>
    </w:rPr>
  </w:style>
  <w:style w:type="paragraph" w:customStyle="1" w:styleId="7AA0DB39EB3448CEBCE19C2AEBDE77D91">
    <w:name w:val="7AA0DB39EB3448CEBCE19C2AEBDE77D91"/>
    <w:rsid w:val="005E02EB"/>
    <w:pPr>
      <w:spacing w:after="0" w:line="240" w:lineRule="auto"/>
    </w:pPr>
    <w:rPr>
      <w:rFonts w:eastAsiaTheme="minorHAnsi"/>
      <w:kern w:val="0"/>
      <w14:ligatures w14:val="none"/>
    </w:rPr>
  </w:style>
  <w:style w:type="paragraph" w:customStyle="1" w:styleId="65256B2527CC4822995C526D33A35A181">
    <w:name w:val="65256B2527CC4822995C526D33A35A181"/>
    <w:rsid w:val="005E02EB"/>
    <w:pPr>
      <w:spacing w:after="0" w:line="240" w:lineRule="auto"/>
    </w:pPr>
    <w:rPr>
      <w:rFonts w:eastAsiaTheme="minorHAnsi"/>
      <w:kern w:val="0"/>
      <w14:ligatures w14:val="none"/>
    </w:rPr>
  </w:style>
  <w:style w:type="paragraph" w:customStyle="1" w:styleId="EEADAD4B3AFE4A1CB5268D9A3328697C1">
    <w:name w:val="EEADAD4B3AFE4A1CB5268D9A3328697C1"/>
    <w:rsid w:val="005E02EB"/>
    <w:pPr>
      <w:spacing w:after="0" w:line="240" w:lineRule="auto"/>
    </w:pPr>
    <w:rPr>
      <w:rFonts w:eastAsiaTheme="minorHAnsi"/>
      <w:kern w:val="0"/>
      <w14:ligatures w14:val="none"/>
    </w:rPr>
  </w:style>
  <w:style w:type="paragraph" w:customStyle="1" w:styleId="3EC42E8D7535454AA4789494ADC0AACF1">
    <w:name w:val="3EC42E8D7535454AA4789494ADC0AACF1"/>
    <w:rsid w:val="005E02EB"/>
    <w:pPr>
      <w:spacing w:after="0" w:line="240" w:lineRule="auto"/>
    </w:pPr>
    <w:rPr>
      <w:rFonts w:eastAsiaTheme="minorHAnsi"/>
      <w:kern w:val="0"/>
      <w14:ligatures w14:val="none"/>
    </w:rPr>
  </w:style>
  <w:style w:type="paragraph" w:customStyle="1" w:styleId="E9F81126391E40AAA762C52F88E92B2D1">
    <w:name w:val="E9F81126391E40AAA762C52F88E92B2D1"/>
    <w:rsid w:val="005E02EB"/>
    <w:pPr>
      <w:spacing w:after="0" w:line="240" w:lineRule="auto"/>
    </w:pPr>
    <w:rPr>
      <w:rFonts w:eastAsiaTheme="minorHAnsi"/>
      <w:kern w:val="0"/>
      <w14:ligatures w14:val="none"/>
    </w:rPr>
  </w:style>
  <w:style w:type="paragraph" w:customStyle="1" w:styleId="BD7DE0A95A63410081A4B0D48D6E434E1">
    <w:name w:val="BD7DE0A95A63410081A4B0D48D6E434E1"/>
    <w:rsid w:val="005E02EB"/>
    <w:pPr>
      <w:spacing w:after="0" w:line="240" w:lineRule="auto"/>
    </w:pPr>
    <w:rPr>
      <w:rFonts w:eastAsiaTheme="minorHAnsi"/>
      <w:kern w:val="0"/>
      <w14:ligatures w14:val="none"/>
    </w:rPr>
  </w:style>
  <w:style w:type="paragraph" w:customStyle="1" w:styleId="4DBA5282A6A4408E815EB6611F7BEECA">
    <w:name w:val="4DBA5282A6A4408E815EB6611F7BEECA"/>
    <w:rsid w:val="005E02EB"/>
  </w:style>
  <w:style w:type="paragraph" w:customStyle="1" w:styleId="35D711B28E91493ABF4287A7544A1EC9">
    <w:name w:val="35D711B28E91493ABF4287A7544A1EC9"/>
    <w:rsid w:val="005E02EB"/>
  </w:style>
  <w:style w:type="paragraph" w:customStyle="1" w:styleId="A87073CB228140D9A190EFC1BD03589C">
    <w:name w:val="A87073CB228140D9A190EFC1BD03589C"/>
    <w:rsid w:val="005E02EB"/>
  </w:style>
  <w:style w:type="paragraph" w:customStyle="1" w:styleId="F7E2DBD750E94A0E849518FFEC0ACE26">
    <w:name w:val="F7E2DBD750E94A0E849518FFEC0ACE26"/>
    <w:rsid w:val="005E02EB"/>
  </w:style>
  <w:style w:type="paragraph" w:customStyle="1" w:styleId="9DE97AA5F33A401DB7DDCF94CC87ED6E">
    <w:name w:val="9DE97AA5F33A401DB7DDCF94CC87ED6E"/>
    <w:rsid w:val="005E02EB"/>
  </w:style>
  <w:style w:type="paragraph" w:customStyle="1" w:styleId="53CDC1694AC04A06989A94555B9742E2">
    <w:name w:val="53CDC1694AC04A06989A94555B9742E2"/>
    <w:rsid w:val="005E02EB"/>
  </w:style>
  <w:style w:type="paragraph" w:customStyle="1" w:styleId="50C92F11421E40A6A1E9B7D23DD3C9B82">
    <w:name w:val="50C92F11421E40A6A1E9B7D23DD3C9B82"/>
    <w:rsid w:val="005E02EB"/>
    <w:pPr>
      <w:spacing w:after="0" w:line="240" w:lineRule="auto"/>
    </w:pPr>
    <w:rPr>
      <w:rFonts w:eastAsiaTheme="minorHAnsi"/>
      <w:kern w:val="0"/>
      <w14:ligatures w14:val="none"/>
    </w:rPr>
  </w:style>
  <w:style w:type="paragraph" w:customStyle="1" w:styleId="31F4CD9925854333BA675E5DE6221AE03">
    <w:name w:val="31F4CD9925854333BA675E5DE6221AE03"/>
    <w:rsid w:val="005E02EB"/>
    <w:pPr>
      <w:spacing w:after="0" w:line="240" w:lineRule="auto"/>
    </w:pPr>
    <w:rPr>
      <w:rFonts w:eastAsiaTheme="minorHAnsi"/>
      <w:kern w:val="0"/>
      <w14:ligatures w14:val="none"/>
    </w:rPr>
  </w:style>
  <w:style w:type="paragraph" w:customStyle="1" w:styleId="8F5FC69917EA4AFABA0AE6E7162A328D3">
    <w:name w:val="8F5FC69917EA4AFABA0AE6E7162A328D3"/>
    <w:rsid w:val="005E02EB"/>
    <w:pPr>
      <w:spacing w:after="0" w:line="240" w:lineRule="auto"/>
    </w:pPr>
    <w:rPr>
      <w:rFonts w:eastAsiaTheme="minorHAnsi"/>
      <w:kern w:val="0"/>
      <w14:ligatures w14:val="none"/>
    </w:rPr>
  </w:style>
  <w:style w:type="paragraph" w:customStyle="1" w:styleId="C039475AB43E43C0833A7C0624560CE93">
    <w:name w:val="C039475AB43E43C0833A7C0624560CE93"/>
    <w:rsid w:val="005E02EB"/>
    <w:pPr>
      <w:spacing w:after="0" w:line="240" w:lineRule="auto"/>
    </w:pPr>
    <w:rPr>
      <w:rFonts w:eastAsiaTheme="minorHAnsi"/>
      <w:kern w:val="0"/>
      <w14:ligatures w14:val="none"/>
    </w:rPr>
  </w:style>
  <w:style w:type="paragraph" w:customStyle="1" w:styleId="E38E4D36C85C4C35BF4754ECFB7599DA3">
    <w:name w:val="E38E4D36C85C4C35BF4754ECFB7599DA3"/>
    <w:rsid w:val="005E02EB"/>
    <w:pPr>
      <w:spacing w:after="0" w:line="240" w:lineRule="auto"/>
    </w:pPr>
    <w:rPr>
      <w:rFonts w:eastAsiaTheme="minorHAnsi"/>
      <w:kern w:val="0"/>
      <w14:ligatures w14:val="none"/>
    </w:rPr>
  </w:style>
  <w:style w:type="paragraph" w:customStyle="1" w:styleId="7B283306336A4714BC41C001D3333D2E3">
    <w:name w:val="7B283306336A4714BC41C001D3333D2E3"/>
    <w:rsid w:val="005E02EB"/>
    <w:pPr>
      <w:spacing w:after="0" w:line="240" w:lineRule="auto"/>
    </w:pPr>
    <w:rPr>
      <w:rFonts w:eastAsiaTheme="minorHAnsi"/>
      <w:kern w:val="0"/>
      <w14:ligatures w14:val="none"/>
    </w:rPr>
  </w:style>
  <w:style w:type="paragraph" w:customStyle="1" w:styleId="36C4F639CFC047F48823888BCFC434E03">
    <w:name w:val="36C4F639CFC047F48823888BCFC434E03"/>
    <w:rsid w:val="005E02EB"/>
    <w:pPr>
      <w:spacing w:after="0" w:line="240" w:lineRule="auto"/>
    </w:pPr>
    <w:rPr>
      <w:rFonts w:eastAsiaTheme="minorHAnsi"/>
      <w:kern w:val="0"/>
      <w14:ligatures w14:val="none"/>
    </w:rPr>
  </w:style>
  <w:style w:type="paragraph" w:customStyle="1" w:styleId="B5108CD3CCE34187B0DD36C1AA98FA1F3">
    <w:name w:val="B5108CD3CCE34187B0DD36C1AA98FA1F3"/>
    <w:rsid w:val="005E02EB"/>
    <w:pPr>
      <w:spacing w:after="0" w:line="240" w:lineRule="auto"/>
    </w:pPr>
    <w:rPr>
      <w:rFonts w:eastAsiaTheme="minorHAnsi"/>
      <w:kern w:val="0"/>
      <w14:ligatures w14:val="none"/>
    </w:rPr>
  </w:style>
  <w:style w:type="paragraph" w:customStyle="1" w:styleId="051C9C4EB6F14BD0A6A3F00E145CCC623">
    <w:name w:val="051C9C4EB6F14BD0A6A3F00E145CCC623"/>
    <w:rsid w:val="005E02EB"/>
    <w:pPr>
      <w:spacing w:after="0" w:line="240" w:lineRule="auto"/>
    </w:pPr>
    <w:rPr>
      <w:rFonts w:eastAsiaTheme="minorHAnsi"/>
      <w:kern w:val="0"/>
      <w14:ligatures w14:val="none"/>
    </w:rPr>
  </w:style>
  <w:style w:type="paragraph" w:customStyle="1" w:styleId="DD228AC24DF545A097C22F4A213CC89A3">
    <w:name w:val="DD228AC24DF545A097C22F4A213CC89A3"/>
    <w:rsid w:val="005E02EB"/>
    <w:pPr>
      <w:spacing w:after="0" w:line="240" w:lineRule="auto"/>
    </w:pPr>
    <w:rPr>
      <w:rFonts w:eastAsiaTheme="minorHAnsi"/>
      <w:kern w:val="0"/>
      <w14:ligatures w14:val="none"/>
    </w:rPr>
  </w:style>
  <w:style w:type="paragraph" w:customStyle="1" w:styleId="46FF34F97967495D84DE8079F407426D3">
    <w:name w:val="46FF34F97967495D84DE8079F407426D3"/>
    <w:rsid w:val="005E02EB"/>
    <w:pPr>
      <w:spacing w:after="0" w:line="240" w:lineRule="auto"/>
    </w:pPr>
    <w:rPr>
      <w:rFonts w:eastAsiaTheme="minorHAnsi"/>
      <w:kern w:val="0"/>
      <w14:ligatures w14:val="none"/>
    </w:rPr>
  </w:style>
  <w:style w:type="paragraph" w:customStyle="1" w:styleId="832E350278B5461592BEB19F750633E63">
    <w:name w:val="832E350278B5461592BEB19F750633E63"/>
    <w:rsid w:val="005E02EB"/>
    <w:pPr>
      <w:spacing w:after="0" w:line="240" w:lineRule="auto"/>
    </w:pPr>
    <w:rPr>
      <w:rFonts w:eastAsiaTheme="minorHAnsi"/>
      <w:kern w:val="0"/>
      <w14:ligatures w14:val="none"/>
    </w:rPr>
  </w:style>
  <w:style w:type="paragraph" w:customStyle="1" w:styleId="A0B71CE6C25E452EAB66BF2E6A2528133">
    <w:name w:val="A0B71CE6C25E452EAB66BF2E6A2528133"/>
    <w:rsid w:val="005E02EB"/>
    <w:pPr>
      <w:spacing w:after="0" w:line="240" w:lineRule="auto"/>
    </w:pPr>
    <w:rPr>
      <w:rFonts w:eastAsiaTheme="minorHAnsi"/>
      <w:kern w:val="0"/>
      <w14:ligatures w14:val="none"/>
    </w:rPr>
  </w:style>
  <w:style w:type="paragraph" w:customStyle="1" w:styleId="23B37A3183C84806844E00186B5FC13D3">
    <w:name w:val="23B37A3183C84806844E00186B5FC13D3"/>
    <w:rsid w:val="005E02EB"/>
    <w:pPr>
      <w:spacing w:after="0" w:line="240" w:lineRule="auto"/>
    </w:pPr>
    <w:rPr>
      <w:rFonts w:eastAsiaTheme="minorHAnsi"/>
      <w:kern w:val="0"/>
      <w14:ligatures w14:val="none"/>
    </w:rPr>
  </w:style>
  <w:style w:type="paragraph" w:customStyle="1" w:styleId="176096041CAE4051B12810DFE8989C283">
    <w:name w:val="176096041CAE4051B12810DFE8989C283"/>
    <w:rsid w:val="005E02EB"/>
    <w:pPr>
      <w:spacing w:after="0" w:line="240" w:lineRule="auto"/>
    </w:pPr>
    <w:rPr>
      <w:rFonts w:eastAsiaTheme="minorHAnsi"/>
      <w:kern w:val="0"/>
      <w14:ligatures w14:val="none"/>
    </w:rPr>
  </w:style>
  <w:style w:type="paragraph" w:customStyle="1" w:styleId="8E17AE6DAFF84CF897D95E52953B630311">
    <w:name w:val="8E17AE6DAFF84CF897D95E52953B630311"/>
    <w:rsid w:val="005E02EB"/>
    <w:pPr>
      <w:spacing w:after="0" w:line="240" w:lineRule="auto"/>
    </w:pPr>
    <w:rPr>
      <w:rFonts w:eastAsiaTheme="minorHAnsi"/>
      <w:kern w:val="0"/>
      <w14:ligatures w14:val="none"/>
    </w:rPr>
  </w:style>
  <w:style w:type="paragraph" w:customStyle="1" w:styleId="24CBB3E2D3FD454483B0C8B0163E5AAA9">
    <w:name w:val="24CBB3E2D3FD454483B0C8B0163E5AAA9"/>
    <w:rsid w:val="005E02EB"/>
    <w:pPr>
      <w:spacing w:after="0" w:line="240" w:lineRule="auto"/>
    </w:pPr>
    <w:rPr>
      <w:rFonts w:eastAsiaTheme="minorHAnsi"/>
      <w:kern w:val="0"/>
      <w14:ligatures w14:val="none"/>
    </w:rPr>
  </w:style>
  <w:style w:type="paragraph" w:customStyle="1" w:styleId="BD2640FBD2FC4802A8C83674ED9C1F369">
    <w:name w:val="BD2640FBD2FC4802A8C83674ED9C1F369"/>
    <w:rsid w:val="005E02EB"/>
    <w:pPr>
      <w:spacing w:after="0" w:line="240" w:lineRule="auto"/>
    </w:pPr>
    <w:rPr>
      <w:rFonts w:eastAsiaTheme="minorHAnsi"/>
      <w:kern w:val="0"/>
      <w14:ligatures w14:val="none"/>
    </w:rPr>
  </w:style>
  <w:style w:type="paragraph" w:customStyle="1" w:styleId="9191433A32584BA5A8D13F79B4E1357A3">
    <w:name w:val="9191433A32584BA5A8D13F79B4E1357A3"/>
    <w:rsid w:val="005E02EB"/>
    <w:pPr>
      <w:spacing w:after="0" w:line="240" w:lineRule="auto"/>
    </w:pPr>
    <w:rPr>
      <w:rFonts w:eastAsiaTheme="minorHAnsi"/>
      <w:kern w:val="0"/>
      <w14:ligatures w14:val="none"/>
    </w:rPr>
  </w:style>
  <w:style w:type="paragraph" w:customStyle="1" w:styleId="9573CC4CD0F14CDD8920736A5C320DAC3">
    <w:name w:val="9573CC4CD0F14CDD8920736A5C320DAC3"/>
    <w:rsid w:val="005E02EB"/>
    <w:pPr>
      <w:spacing w:after="0" w:line="240" w:lineRule="auto"/>
    </w:pPr>
    <w:rPr>
      <w:rFonts w:eastAsiaTheme="minorHAnsi"/>
      <w:kern w:val="0"/>
      <w14:ligatures w14:val="none"/>
    </w:rPr>
  </w:style>
  <w:style w:type="paragraph" w:customStyle="1" w:styleId="D4A7091026314F029378E96CEAC6B6573">
    <w:name w:val="D4A7091026314F029378E96CEAC6B6573"/>
    <w:rsid w:val="005E02EB"/>
    <w:pPr>
      <w:spacing w:after="0" w:line="240" w:lineRule="auto"/>
    </w:pPr>
    <w:rPr>
      <w:rFonts w:eastAsiaTheme="minorHAnsi"/>
      <w:kern w:val="0"/>
      <w14:ligatures w14:val="none"/>
    </w:rPr>
  </w:style>
  <w:style w:type="paragraph" w:customStyle="1" w:styleId="1118A61CFDB64794988EB75D8E78F0FE2">
    <w:name w:val="1118A61CFDB64794988EB75D8E78F0FE2"/>
    <w:rsid w:val="005E02EB"/>
    <w:pPr>
      <w:spacing w:after="0" w:line="240" w:lineRule="auto"/>
    </w:pPr>
    <w:rPr>
      <w:rFonts w:eastAsiaTheme="minorHAnsi"/>
      <w:kern w:val="0"/>
      <w14:ligatures w14:val="none"/>
    </w:rPr>
  </w:style>
  <w:style w:type="paragraph" w:customStyle="1" w:styleId="F614B3408DA14D23968A139FF08A82BE2">
    <w:name w:val="F614B3408DA14D23968A139FF08A82BE2"/>
    <w:rsid w:val="005E02EB"/>
    <w:pPr>
      <w:spacing w:after="0" w:line="240" w:lineRule="auto"/>
    </w:pPr>
    <w:rPr>
      <w:rFonts w:eastAsiaTheme="minorHAnsi"/>
      <w:kern w:val="0"/>
      <w14:ligatures w14:val="none"/>
    </w:rPr>
  </w:style>
  <w:style w:type="paragraph" w:customStyle="1" w:styleId="32012E01C6EA4F92BF5DE2C871E446252">
    <w:name w:val="32012E01C6EA4F92BF5DE2C871E446252"/>
    <w:rsid w:val="005E02EB"/>
    <w:pPr>
      <w:spacing w:after="0" w:line="240" w:lineRule="auto"/>
    </w:pPr>
    <w:rPr>
      <w:rFonts w:eastAsiaTheme="minorHAnsi"/>
      <w:kern w:val="0"/>
      <w14:ligatures w14:val="none"/>
    </w:rPr>
  </w:style>
  <w:style w:type="paragraph" w:customStyle="1" w:styleId="ACF515A05A3640BB82A69BA2E26DA4762">
    <w:name w:val="ACF515A05A3640BB82A69BA2E26DA4762"/>
    <w:rsid w:val="005E02EB"/>
    <w:pPr>
      <w:spacing w:after="0" w:line="240" w:lineRule="auto"/>
    </w:pPr>
    <w:rPr>
      <w:rFonts w:eastAsiaTheme="minorHAnsi"/>
      <w:kern w:val="0"/>
      <w14:ligatures w14:val="none"/>
    </w:rPr>
  </w:style>
  <w:style w:type="paragraph" w:customStyle="1" w:styleId="E18F79A571374955A9A7CB2766BCC41F2">
    <w:name w:val="E18F79A571374955A9A7CB2766BCC41F2"/>
    <w:rsid w:val="005E02EB"/>
    <w:pPr>
      <w:spacing w:after="0" w:line="240" w:lineRule="auto"/>
    </w:pPr>
    <w:rPr>
      <w:rFonts w:eastAsiaTheme="minorHAnsi"/>
      <w:kern w:val="0"/>
      <w14:ligatures w14:val="none"/>
    </w:rPr>
  </w:style>
  <w:style w:type="paragraph" w:customStyle="1" w:styleId="12D9FD2198CD47BEA30A5909C912AEF82">
    <w:name w:val="12D9FD2198CD47BEA30A5909C912AEF82"/>
    <w:rsid w:val="005E02EB"/>
    <w:pPr>
      <w:spacing w:after="0" w:line="240" w:lineRule="auto"/>
    </w:pPr>
    <w:rPr>
      <w:rFonts w:eastAsiaTheme="minorHAnsi"/>
      <w:kern w:val="0"/>
      <w14:ligatures w14:val="none"/>
    </w:rPr>
  </w:style>
  <w:style w:type="paragraph" w:customStyle="1" w:styleId="7AA0DB39EB3448CEBCE19C2AEBDE77D92">
    <w:name w:val="7AA0DB39EB3448CEBCE19C2AEBDE77D92"/>
    <w:rsid w:val="005E02EB"/>
    <w:pPr>
      <w:spacing w:after="0" w:line="240" w:lineRule="auto"/>
    </w:pPr>
    <w:rPr>
      <w:rFonts w:eastAsiaTheme="minorHAnsi"/>
      <w:kern w:val="0"/>
      <w14:ligatures w14:val="none"/>
    </w:rPr>
  </w:style>
  <w:style w:type="paragraph" w:customStyle="1" w:styleId="65256B2527CC4822995C526D33A35A182">
    <w:name w:val="65256B2527CC4822995C526D33A35A182"/>
    <w:rsid w:val="005E02EB"/>
    <w:pPr>
      <w:spacing w:after="0" w:line="240" w:lineRule="auto"/>
    </w:pPr>
    <w:rPr>
      <w:rFonts w:eastAsiaTheme="minorHAnsi"/>
      <w:kern w:val="0"/>
      <w14:ligatures w14:val="none"/>
    </w:rPr>
  </w:style>
  <w:style w:type="paragraph" w:customStyle="1" w:styleId="EEADAD4B3AFE4A1CB5268D9A3328697C2">
    <w:name w:val="EEADAD4B3AFE4A1CB5268D9A3328697C2"/>
    <w:rsid w:val="005E02EB"/>
    <w:pPr>
      <w:spacing w:after="0" w:line="240" w:lineRule="auto"/>
    </w:pPr>
    <w:rPr>
      <w:rFonts w:eastAsiaTheme="minorHAnsi"/>
      <w:kern w:val="0"/>
      <w14:ligatures w14:val="none"/>
    </w:rPr>
  </w:style>
  <w:style w:type="paragraph" w:customStyle="1" w:styleId="3EC42E8D7535454AA4789494ADC0AACF2">
    <w:name w:val="3EC42E8D7535454AA4789494ADC0AACF2"/>
    <w:rsid w:val="005E02EB"/>
    <w:pPr>
      <w:spacing w:after="0" w:line="240" w:lineRule="auto"/>
    </w:pPr>
    <w:rPr>
      <w:rFonts w:eastAsiaTheme="minorHAnsi"/>
      <w:kern w:val="0"/>
      <w14:ligatures w14:val="none"/>
    </w:rPr>
  </w:style>
  <w:style w:type="paragraph" w:customStyle="1" w:styleId="E9F81126391E40AAA762C52F88E92B2D2">
    <w:name w:val="E9F81126391E40AAA762C52F88E92B2D2"/>
    <w:rsid w:val="005E02EB"/>
    <w:pPr>
      <w:spacing w:after="0" w:line="240" w:lineRule="auto"/>
    </w:pPr>
    <w:rPr>
      <w:rFonts w:eastAsiaTheme="minorHAnsi"/>
      <w:kern w:val="0"/>
      <w14:ligatures w14:val="none"/>
    </w:rPr>
  </w:style>
  <w:style w:type="paragraph" w:customStyle="1" w:styleId="BD7DE0A95A63410081A4B0D48D6E434E2">
    <w:name w:val="BD7DE0A95A63410081A4B0D48D6E434E2"/>
    <w:rsid w:val="005E02EB"/>
    <w:pPr>
      <w:spacing w:after="0" w:line="240" w:lineRule="auto"/>
    </w:pPr>
    <w:rPr>
      <w:rFonts w:eastAsiaTheme="minorHAnsi"/>
      <w:kern w:val="0"/>
      <w14:ligatures w14:val="none"/>
    </w:rPr>
  </w:style>
  <w:style w:type="paragraph" w:customStyle="1" w:styleId="F7E2DBD750E94A0E849518FFEC0ACE261">
    <w:name w:val="F7E2DBD750E94A0E849518FFEC0ACE261"/>
    <w:rsid w:val="005E02EB"/>
    <w:pPr>
      <w:spacing w:after="0" w:line="240" w:lineRule="auto"/>
    </w:pPr>
    <w:rPr>
      <w:rFonts w:eastAsiaTheme="minorHAnsi"/>
      <w:kern w:val="0"/>
      <w14:ligatures w14:val="none"/>
    </w:rPr>
  </w:style>
  <w:style w:type="paragraph" w:customStyle="1" w:styleId="4DBA5282A6A4408E815EB6611F7BEECA1">
    <w:name w:val="4DBA5282A6A4408E815EB6611F7BEECA1"/>
    <w:rsid w:val="005E02EB"/>
    <w:pPr>
      <w:spacing w:after="0" w:line="240" w:lineRule="auto"/>
    </w:pPr>
    <w:rPr>
      <w:rFonts w:eastAsiaTheme="minorHAnsi"/>
      <w:kern w:val="0"/>
      <w14:ligatures w14:val="none"/>
    </w:rPr>
  </w:style>
  <w:style w:type="paragraph" w:customStyle="1" w:styleId="9DE97AA5F33A401DB7DDCF94CC87ED6E1">
    <w:name w:val="9DE97AA5F33A401DB7DDCF94CC87ED6E1"/>
    <w:rsid w:val="005E02EB"/>
    <w:pPr>
      <w:spacing w:after="0" w:line="240" w:lineRule="auto"/>
    </w:pPr>
    <w:rPr>
      <w:rFonts w:eastAsiaTheme="minorHAnsi"/>
      <w:kern w:val="0"/>
      <w14:ligatures w14:val="none"/>
    </w:rPr>
  </w:style>
  <w:style w:type="paragraph" w:customStyle="1" w:styleId="35D711B28E91493ABF4287A7544A1EC91">
    <w:name w:val="35D711B28E91493ABF4287A7544A1EC91"/>
    <w:rsid w:val="005E02EB"/>
    <w:pPr>
      <w:spacing w:after="0" w:line="240" w:lineRule="auto"/>
    </w:pPr>
    <w:rPr>
      <w:rFonts w:eastAsiaTheme="minorHAnsi"/>
      <w:kern w:val="0"/>
      <w14:ligatures w14:val="none"/>
    </w:rPr>
  </w:style>
  <w:style w:type="paragraph" w:customStyle="1" w:styleId="53CDC1694AC04A06989A94555B9742E21">
    <w:name w:val="53CDC1694AC04A06989A94555B9742E21"/>
    <w:rsid w:val="005E02EB"/>
    <w:pPr>
      <w:spacing w:after="0" w:line="240" w:lineRule="auto"/>
    </w:pPr>
    <w:rPr>
      <w:rFonts w:eastAsiaTheme="minorHAnsi"/>
      <w:kern w:val="0"/>
      <w14:ligatures w14:val="none"/>
    </w:rPr>
  </w:style>
  <w:style w:type="paragraph" w:customStyle="1" w:styleId="A87073CB228140D9A190EFC1BD03589C1">
    <w:name w:val="A87073CB228140D9A190EFC1BD03589C1"/>
    <w:rsid w:val="005E02EB"/>
    <w:pPr>
      <w:spacing w:after="0" w:line="240" w:lineRule="auto"/>
    </w:pPr>
    <w:rPr>
      <w:rFonts w:eastAsiaTheme="minorHAnsi"/>
      <w:kern w:val="0"/>
      <w14:ligatures w14:val="none"/>
    </w:rPr>
  </w:style>
  <w:style w:type="paragraph" w:customStyle="1" w:styleId="F334E614D6AF4FD5811991DF4C86FB69">
    <w:name w:val="F334E614D6AF4FD5811991DF4C86FB69"/>
    <w:rsid w:val="005E02EB"/>
  </w:style>
  <w:style w:type="paragraph" w:customStyle="1" w:styleId="50C92F11421E40A6A1E9B7D23DD3C9B83">
    <w:name w:val="50C92F11421E40A6A1E9B7D23DD3C9B83"/>
    <w:rsid w:val="005E02EB"/>
    <w:pPr>
      <w:spacing w:after="0" w:line="240" w:lineRule="auto"/>
    </w:pPr>
    <w:rPr>
      <w:rFonts w:eastAsiaTheme="minorHAnsi"/>
      <w:kern w:val="0"/>
      <w14:ligatures w14:val="none"/>
    </w:rPr>
  </w:style>
  <w:style w:type="paragraph" w:customStyle="1" w:styleId="31F4CD9925854333BA675E5DE6221AE04">
    <w:name w:val="31F4CD9925854333BA675E5DE6221AE04"/>
    <w:rsid w:val="005E02EB"/>
    <w:pPr>
      <w:spacing w:after="0" w:line="240" w:lineRule="auto"/>
    </w:pPr>
    <w:rPr>
      <w:rFonts w:eastAsiaTheme="minorHAnsi"/>
      <w:kern w:val="0"/>
      <w14:ligatures w14:val="none"/>
    </w:rPr>
  </w:style>
  <w:style w:type="paragraph" w:customStyle="1" w:styleId="8F5FC69917EA4AFABA0AE6E7162A328D4">
    <w:name w:val="8F5FC69917EA4AFABA0AE6E7162A328D4"/>
    <w:rsid w:val="005E02EB"/>
    <w:pPr>
      <w:spacing w:after="0" w:line="240" w:lineRule="auto"/>
    </w:pPr>
    <w:rPr>
      <w:rFonts w:eastAsiaTheme="minorHAnsi"/>
      <w:kern w:val="0"/>
      <w14:ligatures w14:val="none"/>
    </w:rPr>
  </w:style>
  <w:style w:type="paragraph" w:customStyle="1" w:styleId="C039475AB43E43C0833A7C0624560CE94">
    <w:name w:val="C039475AB43E43C0833A7C0624560CE94"/>
    <w:rsid w:val="005E02EB"/>
    <w:pPr>
      <w:spacing w:after="0" w:line="240" w:lineRule="auto"/>
    </w:pPr>
    <w:rPr>
      <w:rFonts w:eastAsiaTheme="minorHAnsi"/>
      <w:kern w:val="0"/>
      <w14:ligatures w14:val="none"/>
    </w:rPr>
  </w:style>
  <w:style w:type="paragraph" w:customStyle="1" w:styleId="E38E4D36C85C4C35BF4754ECFB7599DA4">
    <w:name w:val="E38E4D36C85C4C35BF4754ECFB7599DA4"/>
    <w:rsid w:val="005E02EB"/>
    <w:pPr>
      <w:spacing w:after="0" w:line="240" w:lineRule="auto"/>
    </w:pPr>
    <w:rPr>
      <w:rFonts w:eastAsiaTheme="minorHAnsi"/>
      <w:kern w:val="0"/>
      <w14:ligatures w14:val="none"/>
    </w:rPr>
  </w:style>
  <w:style w:type="paragraph" w:customStyle="1" w:styleId="7B283306336A4714BC41C001D3333D2E4">
    <w:name w:val="7B283306336A4714BC41C001D3333D2E4"/>
    <w:rsid w:val="005E02EB"/>
    <w:pPr>
      <w:spacing w:after="0" w:line="240" w:lineRule="auto"/>
    </w:pPr>
    <w:rPr>
      <w:rFonts w:eastAsiaTheme="minorHAnsi"/>
      <w:kern w:val="0"/>
      <w14:ligatures w14:val="none"/>
    </w:rPr>
  </w:style>
  <w:style w:type="paragraph" w:customStyle="1" w:styleId="36C4F639CFC047F48823888BCFC434E04">
    <w:name w:val="36C4F639CFC047F48823888BCFC434E04"/>
    <w:rsid w:val="005E02EB"/>
    <w:pPr>
      <w:spacing w:after="0" w:line="240" w:lineRule="auto"/>
    </w:pPr>
    <w:rPr>
      <w:rFonts w:eastAsiaTheme="minorHAnsi"/>
      <w:kern w:val="0"/>
      <w14:ligatures w14:val="none"/>
    </w:rPr>
  </w:style>
  <w:style w:type="paragraph" w:customStyle="1" w:styleId="B5108CD3CCE34187B0DD36C1AA98FA1F4">
    <w:name w:val="B5108CD3CCE34187B0DD36C1AA98FA1F4"/>
    <w:rsid w:val="005E02EB"/>
    <w:pPr>
      <w:spacing w:after="0" w:line="240" w:lineRule="auto"/>
    </w:pPr>
    <w:rPr>
      <w:rFonts w:eastAsiaTheme="minorHAnsi"/>
      <w:kern w:val="0"/>
      <w14:ligatures w14:val="none"/>
    </w:rPr>
  </w:style>
  <w:style w:type="paragraph" w:customStyle="1" w:styleId="051C9C4EB6F14BD0A6A3F00E145CCC624">
    <w:name w:val="051C9C4EB6F14BD0A6A3F00E145CCC624"/>
    <w:rsid w:val="005E02EB"/>
    <w:pPr>
      <w:spacing w:after="0" w:line="240" w:lineRule="auto"/>
    </w:pPr>
    <w:rPr>
      <w:rFonts w:eastAsiaTheme="minorHAnsi"/>
      <w:kern w:val="0"/>
      <w14:ligatures w14:val="none"/>
    </w:rPr>
  </w:style>
  <w:style w:type="paragraph" w:customStyle="1" w:styleId="DD228AC24DF545A097C22F4A213CC89A4">
    <w:name w:val="DD228AC24DF545A097C22F4A213CC89A4"/>
    <w:rsid w:val="005E02EB"/>
    <w:pPr>
      <w:spacing w:after="0" w:line="240" w:lineRule="auto"/>
    </w:pPr>
    <w:rPr>
      <w:rFonts w:eastAsiaTheme="minorHAnsi"/>
      <w:kern w:val="0"/>
      <w14:ligatures w14:val="none"/>
    </w:rPr>
  </w:style>
  <w:style w:type="paragraph" w:customStyle="1" w:styleId="46FF34F97967495D84DE8079F407426D4">
    <w:name w:val="46FF34F97967495D84DE8079F407426D4"/>
    <w:rsid w:val="005E02EB"/>
    <w:pPr>
      <w:spacing w:after="0" w:line="240" w:lineRule="auto"/>
    </w:pPr>
    <w:rPr>
      <w:rFonts w:eastAsiaTheme="minorHAnsi"/>
      <w:kern w:val="0"/>
      <w14:ligatures w14:val="none"/>
    </w:rPr>
  </w:style>
  <w:style w:type="paragraph" w:customStyle="1" w:styleId="832E350278B5461592BEB19F750633E64">
    <w:name w:val="832E350278B5461592BEB19F750633E64"/>
    <w:rsid w:val="005E02EB"/>
    <w:pPr>
      <w:spacing w:after="0" w:line="240" w:lineRule="auto"/>
    </w:pPr>
    <w:rPr>
      <w:rFonts w:eastAsiaTheme="minorHAnsi"/>
      <w:kern w:val="0"/>
      <w14:ligatures w14:val="none"/>
    </w:rPr>
  </w:style>
  <w:style w:type="paragraph" w:customStyle="1" w:styleId="A0B71CE6C25E452EAB66BF2E6A2528134">
    <w:name w:val="A0B71CE6C25E452EAB66BF2E6A2528134"/>
    <w:rsid w:val="005E02EB"/>
    <w:pPr>
      <w:spacing w:after="0" w:line="240" w:lineRule="auto"/>
    </w:pPr>
    <w:rPr>
      <w:rFonts w:eastAsiaTheme="minorHAnsi"/>
      <w:kern w:val="0"/>
      <w14:ligatures w14:val="none"/>
    </w:rPr>
  </w:style>
  <w:style w:type="paragraph" w:customStyle="1" w:styleId="23B37A3183C84806844E00186B5FC13D4">
    <w:name w:val="23B37A3183C84806844E00186B5FC13D4"/>
    <w:rsid w:val="005E02EB"/>
    <w:pPr>
      <w:spacing w:after="0" w:line="240" w:lineRule="auto"/>
    </w:pPr>
    <w:rPr>
      <w:rFonts w:eastAsiaTheme="minorHAnsi"/>
      <w:kern w:val="0"/>
      <w14:ligatures w14:val="none"/>
    </w:rPr>
  </w:style>
  <w:style w:type="paragraph" w:customStyle="1" w:styleId="176096041CAE4051B12810DFE8989C284">
    <w:name w:val="176096041CAE4051B12810DFE8989C284"/>
    <w:rsid w:val="005E02EB"/>
    <w:pPr>
      <w:spacing w:after="0" w:line="240" w:lineRule="auto"/>
    </w:pPr>
    <w:rPr>
      <w:rFonts w:eastAsiaTheme="minorHAnsi"/>
      <w:kern w:val="0"/>
      <w14:ligatures w14:val="none"/>
    </w:rPr>
  </w:style>
  <w:style w:type="paragraph" w:customStyle="1" w:styleId="8E17AE6DAFF84CF897D95E52953B630312">
    <w:name w:val="8E17AE6DAFF84CF897D95E52953B630312"/>
    <w:rsid w:val="005E02EB"/>
    <w:pPr>
      <w:spacing w:after="0" w:line="240" w:lineRule="auto"/>
    </w:pPr>
    <w:rPr>
      <w:rFonts w:eastAsiaTheme="minorHAnsi"/>
      <w:kern w:val="0"/>
      <w14:ligatures w14:val="none"/>
    </w:rPr>
  </w:style>
  <w:style w:type="paragraph" w:customStyle="1" w:styleId="24CBB3E2D3FD454483B0C8B0163E5AAA10">
    <w:name w:val="24CBB3E2D3FD454483B0C8B0163E5AAA10"/>
    <w:rsid w:val="005E02EB"/>
    <w:pPr>
      <w:spacing w:after="0" w:line="240" w:lineRule="auto"/>
    </w:pPr>
    <w:rPr>
      <w:rFonts w:eastAsiaTheme="minorHAnsi"/>
      <w:kern w:val="0"/>
      <w14:ligatures w14:val="none"/>
    </w:rPr>
  </w:style>
  <w:style w:type="paragraph" w:customStyle="1" w:styleId="BD2640FBD2FC4802A8C83674ED9C1F3610">
    <w:name w:val="BD2640FBD2FC4802A8C83674ED9C1F3610"/>
    <w:rsid w:val="005E02EB"/>
    <w:pPr>
      <w:spacing w:after="0" w:line="240" w:lineRule="auto"/>
    </w:pPr>
    <w:rPr>
      <w:rFonts w:eastAsiaTheme="minorHAnsi"/>
      <w:kern w:val="0"/>
      <w14:ligatures w14:val="none"/>
    </w:rPr>
  </w:style>
  <w:style w:type="paragraph" w:customStyle="1" w:styleId="9191433A32584BA5A8D13F79B4E1357A4">
    <w:name w:val="9191433A32584BA5A8D13F79B4E1357A4"/>
    <w:rsid w:val="005E02EB"/>
    <w:pPr>
      <w:spacing w:after="0" w:line="240" w:lineRule="auto"/>
    </w:pPr>
    <w:rPr>
      <w:rFonts w:eastAsiaTheme="minorHAnsi"/>
      <w:kern w:val="0"/>
      <w14:ligatures w14:val="none"/>
    </w:rPr>
  </w:style>
  <w:style w:type="paragraph" w:customStyle="1" w:styleId="9573CC4CD0F14CDD8920736A5C320DAC4">
    <w:name w:val="9573CC4CD0F14CDD8920736A5C320DAC4"/>
    <w:rsid w:val="005E02EB"/>
    <w:pPr>
      <w:spacing w:after="0" w:line="240" w:lineRule="auto"/>
    </w:pPr>
    <w:rPr>
      <w:rFonts w:eastAsiaTheme="minorHAnsi"/>
      <w:kern w:val="0"/>
      <w14:ligatures w14:val="none"/>
    </w:rPr>
  </w:style>
  <w:style w:type="paragraph" w:customStyle="1" w:styleId="D4A7091026314F029378E96CEAC6B6574">
    <w:name w:val="D4A7091026314F029378E96CEAC6B6574"/>
    <w:rsid w:val="005E02EB"/>
    <w:pPr>
      <w:spacing w:after="0" w:line="240" w:lineRule="auto"/>
    </w:pPr>
    <w:rPr>
      <w:rFonts w:eastAsiaTheme="minorHAnsi"/>
      <w:kern w:val="0"/>
      <w14:ligatures w14:val="none"/>
    </w:rPr>
  </w:style>
  <w:style w:type="paragraph" w:customStyle="1" w:styleId="1118A61CFDB64794988EB75D8E78F0FE3">
    <w:name w:val="1118A61CFDB64794988EB75D8E78F0FE3"/>
    <w:rsid w:val="005E02EB"/>
    <w:pPr>
      <w:spacing w:after="0" w:line="240" w:lineRule="auto"/>
    </w:pPr>
    <w:rPr>
      <w:rFonts w:eastAsiaTheme="minorHAnsi"/>
      <w:kern w:val="0"/>
      <w14:ligatures w14:val="none"/>
    </w:rPr>
  </w:style>
  <w:style w:type="paragraph" w:customStyle="1" w:styleId="F614B3408DA14D23968A139FF08A82BE3">
    <w:name w:val="F614B3408DA14D23968A139FF08A82BE3"/>
    <w:rsid w:val="005E02EB"/>
    <w:pPr>
      <w:spacing w:after="0" w:line="240" w:lineRule="auto"/>
    </w:pPr>
    <w:rPr>
      <w:rFonts w:eastAsiaTheme="minorHAnsi"/>
      <w:kern w:val="0"/>
      <w14:ligatures w14:val="none"/>
    </w:rPr>
  </w:style>
  <w:style w:type="paragraph" w:customStyle="1" w:styleId="32012E01C6EA4F92BF5DE2C871E446253">
    <w:name w:val="32012E01C6EA4F92BF5DE2C871E446253"/>
    <w:rsid w:val="005E02EB"/>
    <w:pPr>
      <w:spacing w:after="0" w:line="240" w:lineRule="auto"/>
    </w:pPr>
    <w:rPr>
      <w:rFonts w:eastAsiaTheme="minorHAnsi"/>
      <w:kern w:val="0"/>
      <w14:ligatures w14:val="none"/>
    </w:rPr>
  </w:style>
  <w:style w:type="paragraph" w:customStyle="1" w:styleId="ACF515A05A3640BB82A69BA2E26DA4763">
    <w:name w:val="ACF515A05A3640BB82A69BA2E26DA4763"/>
    <w:rsid w:val="005E02EB"/>
    <w:pPr>
      <w:spacing w:after="0" w:line="240" w:lineRule="auto"/>
    </w:pPr>
    <w:rPr>
      <w:rFonts w:eastAsiaTheme="minorHAnsi"/>
      <w:kern w:val="0"/>
      <w14:ligatures w14:val="none"/>
    </w:rPr>
  </w:style>
  <w:style w:type="paragraph" w:customStyle="1" w:styleId="E18F79A571374955A9A7CB2766BCC41F3">
    <w:name w:val="E18F79A571374955A9A7CB2766BCC41F3"/>
    <w:rsid w:val="005E02EB"/>
    <w:pPr>
      <w:spacing w:after="0" w:line="240" w:lineRule="auto"/>
    </w:pPr>
    <w:rPr>
      <w:rFonts w:eastAsiaTheme="minorHAnsi"/>
      <w:kern w:val="0"/>
      <w14:ligatures w14:val="none"/>
    </w:rPr>
  </w:style>
  <w:style w:type="paragraph" w:customStyle="1" w:styleId="12D9FD2198CD47BEA30A5909C912AEF83">
    <w:name w:val="12D9FD2198CD47BEA30A5909C912AEF83"/>
    <w:rsid w:val="005E02EB"/>
    <w:pPr>
      <w:spacing w:after="0" w:line="240" w:lineRule="auto"/>
    </w:pPr>
    <w:rPr>
      <w:rFonts w:eastAsiaTheme="minorHAnsi"/>
      <w:kern w:val="0"/>
      <w14:ligatures w14:val="none"/>
    </w:rPr>
  </w:style>
  <w:style w:type="paragraph" w:customStyle="1" w:styleId="7AA0DB39EB3448CEBCE19C2AEBDE77D93">
    <w:name w:val="7AA0DB39EB3448CEBCE19C2AEBDE77D93"/>
    <w:rsid w:val="005E02EB"/>
    <w:pPr>
      <w:spacing w:after="0" w:line="240" w:lineRule="auto"/>
    </w:pPr>
    <w:rPr>
      <w:rFonts w:eastAsiaTheme="minorHAnsi"/>
      <w:kern w:val="0"/>
      <w14:ligatures w14:val="none"/>
    </w:rPr>
  </w:style>
  <w:style w:type="paragraph" w:customStyle="1" w:styleId="65256B2527CC4822995C526D33A35A183">
    <w:name w:val="65256B2527CC4822995C526D33A35A183"/>
    <w:rsid w:val="005E02EB"/>
    <w:pPr>
      <w:spacing w:after="0" w:line="240" w:lineRule="auto"/>
    </w:pPr>
    <w:rPr>
      <w:rFonts w:eastAsiaTheme="minorHAnsi"/>
      <w:kern w:val="0"/>
      <w14:ligatures w14:val="none"/>
    </w:rPr>
  </w:style>
  <w:style w:type="paragraph" w:customStyle="1" w:styleId="EEADAD4B3AFE4A1CB5268D9A3328697C3">
    <w:name w:val="EEADAD4B3AFE4A1CB5268D9A3328697C3"/>
    <w:rsid w:val="005E02EB"/>
    <w:pPr>
      <w:spacing w:after="0" w:line="240" w:lineRule="auto"/>
    </w:pPr>
    <w:rPr>
      <w:rFonts w:eastAsiaTheme="minorHAnsi"/>
      <w:kern w:val="0"/>
      <w14:ligatures w14:val="none"/>
    </w:rPr>
  </w:style>
  <w:style w:type="paragraph" w:customStyle="1" w:styleId="3EC42E8D7535454AA4789494ADC0AACF3">
    <w:name w:val="3EC42E8D7535454AA4789494ADC0AACF3"/>
    <w:rsid w:val="005E02EB"/>
    <w:pPr>
      <w:spacing w:after="0" w:line="240" w:lineRule="auto"/>
    </w:pPr>
    <w:rPr>
      <w:rFonts w:eastAsiaTheme="minorHAnsi"/>
      <w:kern w:val="0"/>
      <w14:ligatures w14:val="none"/>
    </w:rPr>
  </w:style>
  <w:style w:type="paragraph" w:customStyle="1" w:styleId="E9F81126391E40AAA762C52F88E92B2D3">
    <w:name w:val="E9F81126391E40AAA762C52F88E92B2D3"/>
    <w:rsid w:val="005E02EB"/>
    <w:pPr>
      <w:spacing w:after="0" w:line="240" w:lineRule="auto"/>
    </w:pPr>
    <w:rPr>
      <w:rFonts w:eastAsiaTheme="minorHAnsi"/>
      <w:kern w:val="0"/>
      <w14:ligatures w14:val="none"/>
    </w:rPr>
  </w:style>
  <w:style w:type="paragraph" w:customStyle="1" w:styleId="BD7DE0A95A63410081A4B0D48D6E434E3">
    <w:name w:val="BD7DE0A95A63410081A4B0D48D6E434E3"/>
    <w:rsid w:val="005E02EB"/>
    <w:pPr>
      <w:spacing w:after="0" w:line="240" w:lineRule="auto"/>
    </w:pPr>
    <w:rPr>
      <w:rFonts w:eastAsiaTheme="minorHAnsi"/>
      <w:kern w:val="0"/>
      <w14:ligatures w14:val="none"/>
    </w:rPr>
  </w:style>
  <w:style w:type="paragraph" w:customStyle="1" w:styleId="F7E2DBD750E94A0E849518FFEC0ACE262">
    <w:name w:val="F7E2DBD750E94A0E849518FFEC0ACE262"/>
    <w:rsid w:val="005E02EB"/>
    <w:pPr>
      <w:spacing w:after="0" w:line="240" w:lineRule="auto"/>
    </w:pPr>
    <w:rPr>
      <w:rFonts w:eastAsiaTheme="minorHAnsi"/>
      <w:kern w:val="0"/>
      <w14:ligatures w14:val="none"/>
    </w:rPr>
  </w:style>
  <w:style w:type="paragraph" w:customStyle="1" w:styleId="4DBA5282A6A4408E815EB6611F7BEECA2">
    <w:name w:val="4DBA5282A6A4408E815EB6611F7BEECA2"/>
    <w:rsid w:val="005E02EB"/>
    <w:pPr>
      <w:spacing w:after="0" w:line="240" w:lineRule="auto"/>
    </w:pPr>
    <w:rPr>
      <w:rFonts w:eastAsiaTheme="minorHAnsi"/>
      <w:kern w:val="0"/>
      <w14:ligatures w14:val="none"/>
    </w:rPr>
  </w:style>
  <w:style w:type="paragraph" w:customStyle="1" w:styleId="9DE97AA5F33A401DB7DDCF94CC87ED6E2">
    <w:name w:val="9DE97AA5F33A401DB7DDCF94CC87ED6E2"/>
    <w:rsid w:val="005E02EB"/>
    <w:pPr>
      <w:spacing w:after="0" w:line="240" w:lineRule="auto"/>
    </w:pPr>
    <w:rPr>
      <w:rFonts w:eastAsiaTheme="minorHAnsi"/>
      <w:kern w:val="0"/>
      <w14:ligatures w14:val="none"/>
    </w:rPr>
  </w:style>
  <w:style w:type="paragraph" w:customStyle="1" w:styleId="35D711B28E91493ABF4287A7544A1EC92">
    <w:name w:val="35D711B28E91493ABF4287A7544A1EC92"/>
    <w:rsid w:val="005E02EB"/>
    <w:pPr>
      <w:spacing w:after="0" w:line="240" w:lineRule="auto"/>
    </w:pPr>
    <w:rPr>
      <w:rFonts w:eastAsiaTheme="minorHAnsi"/>
      <w:kern w:val="0"/>
      <w14:ligatures w14:val="none"/>
    </w:rPr>
  </w:style>
  <w:style w:type="paragraph" w:customStyle="1" w:styleId="53CDC1694AC04A06989A94555B9742E22">
    <w:name w:val="53CDC1694AC04A06989A94555B9742E22"/>
    <w:rsid w:val="005E02EB"/>
    <w:pPr>
      <w:spacing w:after="0" w:line="240" w:lineRule="auto"/>
    </w:pPr>
    <w:rPr>
      <w:rFonts w:eastAsiaTheme="minorHAnsi"/>
      <w:kern w:val="0"/>
      <w14:ligatures w14:val="none"/>
    </w:rPr>
  </w:style>
  <w:style w:type="paragraph" w:customStyle="1" w:styleId="A87073CB228140D9A190EFC1BD03589C2">
    <w:name w:val="A87073CB228140D9A190EFC1BD03589C2"/>
    <w:rsid w:val="005E02EB"/>
    <w:pPr>
      <w:spacing w:after="0" w:line="240" w:lineRule="auto"/>
    </w:pPr>
    <w:rPr>
      <w:rFonts w:eastAsiaTheme="minorHAnsi"/>
      <w:kern w:val="0"/>
      <w14:ligatures w14:val="none"/>
    </w:rPr>
  </w:style>
  <w:style w:type="paragraph" w:customStyle="1" w:styleId="8C21BA165FB44D06972C107342425667">
    <w:name w:val="8C21BA165FB44D06972C107342425667"/>
    <w:rsid w:val="005E02EB"/>
  </w:style>
  <w:style w:type="paragraph" w:customStyle="1" w:styleId="50C92F11421E40A6A1E9B7D23DD3C9B84">
    <w:name w:val="50C92F11421E40A6A1E9B7D23DD3C9B84"/>
    <w:rsid w:val="005E02EB"/>
    <w:pPr>
      <w:spacing w:after="0" w:line="240" w:lineRule="auto"/>
    </w:pPr>
    <w:rPr>
      <w:rFonts w:eastAsiaTheme="minorHAnsi"/>
      <w:kern w:val="0"/>
      <w14:ligatures w14:val="none"/>
    </w:rPr>
  </w:style>
  <w:style w:type="paragraph" w:customStyle="1" w:styleId="31F4CD9925854333BA675E5DE6221AE05">
    <w:name w:val="31F4CD9925854333BA675E5DE6221AE05"/>
    <w:rsid w:val="005E02EB"/>
    <w:pPr>
      <w:spacing w:after="0" w:line="240" w:lineRule="auto"/>
    </w:pPr>
    <w:rPr>
      <w:rFonts w:eastAsiaTheme="minorHAnsi"/>
      <w:kern w:val="0"/>
      <w14:ligatures w14:val="none"/>
    </w:rPr>
  </w:style>
  <w:style w:type="paragraph" w:customStyle="1" w:styleId="8F5FC69917EA4AFABA0AE6E7162A328D5">
    <w:name w:val="8F5FC69917EA4AFABA0AE6E7162A328D5"/>
    <w:rsid w:val="005E02EB"/>
    <w:pPr>
      <w:spacing w:after="0" w:line="240" w:lineRule="auto"/>
    </w:pPr>
    <w:rPr>
      <w:rFonts w:eastAsiaTheme="minorHAnsi"/>
      <w:kern w:val="0"/>
      <w14:ligatures w14:val="none"/>
    </w:rPr>
  </w:style>
  <w:style w:type="paragraph" w:customStyle="1" w:styleId="C039475AB43E43C0833A7C0624560CE95">
    <w:name w:val="C039475AB43E43C0833A7C0624560CE95"/>
    <w:rsid w:val="005E02EB"/>
    <w:pPr>
      <w:spacing w:after="0" w:line="240" w:lineRule="auto"/>
    </w:pPr>
    <w:rPr>
      <w:rFonts w:eastAsiaTheme="minorHAnsi"/>
      <w:kern w:val="0"/>
      <w14:ligatures w14:val="none"/>
    </w:rPr>
  </w:style>
  <w:style w:type="paragraph" w:customStyle="1" w:styleId="E38E4D36C85C4C35BF4754ECFB7599DA5">
    <w:name w:val="E38E4D36C85C4C35BF4754ECFB7599DA5"/>
    <w:rsid w:val="005E02EB"/>
    <w:pPr>
      <w:spacing w:after="0" w:line="240" w:lineRule="auto"/>
    </w:pPr>
    <w:rPr>
      <w:rFonts w:eastAsiaTheme="minorHAnsi"/>
      <w:kern w:val="0"/>
      <w14:ligatures w14:val="none"/>
    </w:rPr>
  </w:style>
  <w:style w:type="paragraph" w:customStyle="1" w:styleId="7B283306336A4714BC41C001D3333D2E5">
    <w:name w:val="7B283306336A4714BC41C001D3333D2E5"/>
    <w:rsid w:val="005E02EB"/>
    <w:pPr>
      <w:spacing w:after="0" w:line="240" w:lineRule="auto"/>
    </w:pPr>
    <w:rPr>
      <w:rFonts w:eastAsiaTheme="minorHAnsi"/>
      <w:kern w:val="0"/>
      <w14:ligatures w14:val="none"/>
    </w:rPr>
  </w:style>
  <w:style w:type="paragraph" w:customStyle="1" w:styleId="36C4F639CFC047F48823888BCFC434E05">
    <w:name w:val="36C4F639CFC047F48823888BCFC434E05"/>
    <w:rsid w:val="005E02EB"/>
    <w:pPr>
      <w:spacing w:after="0" w:line="240" w:lineRule="auto"/>
    </w:pPr>
    <w:rPr>
      <w:rFonts w:eastAsiaTheme="minorHAnsi"/>
      <w:kern w:val="0"/>
      <w14:ligatures w14:val="none"/>
    </w:rPr>
  </w:style>
  <w:style w:type="paragraph" w:customStyle="1" w:styleId="B5108CD3CCE34187B0DD36C1AA98FA1F5">
    <w:name w:val="B5108CD3CCE34187B0DD36C1AA98FA1F5"/>
    <w:rsid w:val="005E02EB"/>
    <w:pPr>
      <w:spacing w:after="0" w:line="240" w:lineRule="auto"/>
    </w:pPr>
    <w:rPr>
      <w:rFonts w:eastAsiaTheme="minorHAnsi"/>
      <w:kern w:val="0"/>
      <w14:ligatures w14:val="none"/>
    </w:rPr>
  </w:style>
  <w:style w:type="paragraph" w:customStyle="1" w:styleId="051C9C4EB6F14BD0A6A3F00E145CCC625">
    <w:name w:val="051C9C4EB6F14BD0A6A3F00E145CCC625"/>
    <w:rsid w:val="005E02EB"/>
    <w:pPr>
      <w:spacing w:after="0" w:line="240" w:lineRule="auto"/>
    </w:pPr>
    <w:rPr>
      <w:rFonts w:eastAsiaTheme="minorHAnsi"/>
      <w:kern w:val="0"/>
      <w14:ligatures w14:val="none"/>
    </w:rPr>
  </w:style>
  <w:style w:type="paragraph" w:customStyle="1" w:styleId="DD228AC24DF545A097C22F4A213CC89A5">
    <w:name w:val="DD228AC24DF545A097C22F4A213CC89A5"/>
    <w:rsid w:val="005E02EB"/>
    <w:pPr>
      <w:spacing w:after="0" w:line="240" w:lineRule="auto"/>
    </w:pPr>
    <w:rPr>
      <w:rFonts w:eastAsiaTheme="minorHAnsi"/>
      <w:kern w:val="0"/>
      <w14:ligatures w14:val="none"/>
    </w:rPr>
  </w:style>
  <w:style w:type="paragraph" w:customStyle="1" w:styleId="46FF34F97967495D84DE8079F407426D5">
    <w:name w:val="46FF34F97967495D84DE8079F407426D5"/>
    <w:rsid w:val="005E02EB"/>
    <w:pPr>
      <w:spacing w:after="0" w:line="240" w:lineRule="auto"/>
    </w:pPr>
    <w:rPr>
      <w:rFonts w:eastAsiaTheme="minorHAnsi"/>
      <w:kern w:val="0"/>
      <w14:ligatures w14:val="none"/>
    </w:rPr>
  </w:style>
  <w:style w:type="paragraph" w:customStyle="1" w:styleId="832E350278B5461592BEB19F750633E65">
    <w:name w:val="832E350278B5461592BEB19F750633E65"/>
    <w:rsid w:val="005E02EB"/>
    <w:pPr>
      <w:spacing w:after="0" w:line="240" w:lineRule="auto"/>
    </w:pPr>
    <w:rPr>
      <w:rFonts w:eastAsiaTheme="minorHAnsi"/>
      <w:kern w:val="0"/>
      <w14:ligatures w14:val="none"/>
    </w:rPr>
  </w:style>
  <w:style w:type="paragraph" w:customStyle="1" w:styleId="A0B71CE6C25E452EAB66BF2E6A2528135">
    <w:name w:val="A0B71CE6C25E452EAB66BF2E6A2528135"/>
    <w:rsid w:val="005E02EB"/>
    <w:pPr>
      <w:spacing w:after="0" w:line="240" w:lineRule="auto"/>
    </w:pPr>
    <w:rPr>
      <w:rFonts w:eastAsiaTheme="minorHAnsi"/>
      <w:kern w:val="0"/>
      <w14:ligatures w14:val="none"/>
    </w:rPr>
  </w:style>
  <w:style w:type="paragraph" w:customStyle="1" w:styleId="23B37A3183C84806844E00186B5FC13D5">
    <w:name w:val="23B37A3183C84806844E00186B5FC13D5"/>
    <w:rsid w:val="005E02EB"/>
    <w:pPr>
      <w:spacing w:after="0" w:line="240" w:lineRule="auto"/>
    </w:pPr>
    <w:rPr>
      <w:rFonts w:eastAsiaTheme="minorHAnsi"/>
      <w:kern w:val="0"/>
      <w14:ligatures w14:val="none"/>
    </w:rPr>
  </w:style>
  <w:style w:type="paragraph" w:customStyle="1" w:styleId="176096041CAE4051B12810DFE8989C285">
    <w:name w:val="176096041CAE4051B12810DFE8989C285"/>
    <w:rsid w:val="005E02EB"/>
    <w:pPr>
      <w:spacing w:after="0" w:line="240" w:lineRule="auto"/>
    </w:pPr>
    <w:rPr>
      <w:rFonts w:eastAsiaTheme="minorHAnsi"/>
      <w:kern w:val="0"/>
      <w14:ligatures w14:val="none"/>
    </w:rPr>
  </w:style>
  <w:style w:type="paragraph" w:customStyle="1" w:styleId="8E17AE6DAFF84CF897D95E52953B630313">
    <w:name w:val="8E17AE6DAFF84CF897D95E52953B630313"/>
    <w:rsid w:val="005E02EB"/>
    <w:pPr>
      <w:spacing w:after="0" w:line="240" w:lineRule="auto"/>
    </w:pPr>
    <w:rPr>
      <w:rFonts w:eastAsiaTheme="minorHAnsi"/>
      <w:kern w:val="0"/>
      <w14:ligatures w14:val="none"/>
    </w:rPr>
  </w:style>
  <w:style w:type="paragraph" w:customStyle="1" w:styleId="24CBB3E2D3FD454483B0C8B0163E5AAA11">
    <w:name w:val="24CBB3E2D3FD454483B0C8B0163E5AAA11"/>
    <w:rsid w:val="005E02EB"/>
    <w:pPr>
      <w:spacing w:after="0" w:line="240" w:lineRule="auto"/>
    </w:pPr>
    <w:rPr>
      <w:rFonts w:eastAsiaTheme="minorHAnsi"/>
      <w:kern w:val="0"/>
      <w14:ligatures w14:val="none"/>
    </w:rPr>
  </w:style>
  <w:style w:type="paragraph" w:customStyle="1" w:styleId="BD2640FBD2FC4802A8C83674ED9C1F3611">
    <w:name w:val="BD2640FBD2FC4802A8C83674ED9C1F3611"/>
    <w:rsid w:val="005E02EB"/>
    <w:pPr>
      <w:spacing w:after="0" w:line="240" w:lineRule="auto"/>
    </w:pPr>
    <w:rPr>
      <w:rFonts w:eastAsiaTheme="minorHAnsi"/>
      <w:kern w:val="0"/>
      <w14:ligatures w14:val="none"/>
    </w:rPr>
  </w:style>
  <w:style w:type="paragraph" w:customStyle="1" w:styleId="9191433A32584BA5A8D13F79B4E1357A5">
    <w:name w:val="9191433A32584BA5A8D13F79B4E1357A5"/>
    <w:rsid w:val="005E02EB"/>
    <w:pPr>
      <w:spacing w:after="0" w:line="240" w:lineRule="auto"/>
    </w:pPr>
    <w:rPr>
      <w:rFonts w:eastAsiaTheme="minorHAnsi"/>
      <w:kern w:val="0"/>
      <w14:ligatures w14:val="none"/>
    </w:rPr>
  </w:style>
  <w:style w:type="paragraph" w:customStyle="1" w:styleId="9573CC4CD0F14CDD8920736A5C320DAC5">
    <w:name w:val="9573CC4CD0F14CDD8920736A5C320DAC5"/>
    <w:rsid w:val="005E02EB"/>
    <w:pPr>
      <w:spacing w:after="0" w:line="240" w:lineRule="auto"/>
    </w:pPr>
    <w:rPr>
      <w:rFonts w:eastAsiaTheme="minorHAnsi"/>
      <w:kern w:val="0"/>
      <w14:ligatures w14:val="none"/>
    </w:rPr>
  </w:style>
  <w:style w:type="paragraph" w:customStyle="1" w:styleId="D4A7091026314F029378E96CEAC6B6575">
    <w:name w:val="D4A7091026314F029378E96CEAC6B6575"/>
    <w:rsid w:val="005E02EB"/>
    <w:pPr>
      <w:spacing w:after="0" w:line="240" w:lineRule="auto"/>
    </w:pPr>
    <w:rPr>
      <w:rFonts w:eastAsiaTheme="minorHAnsi"/>
      <w:kern w:val="0"/>
      <w14:ligatures w14:val="none"/>
    </w:rPr>
  </w:style>
  <w:style w:type="paragraph" w:customStyle="1" w:styleId="1118A61CFDB64794988EB75D8E78F0FE4">
    <w:name w:val="1118A61CFDB64794988EB75D8E78F0FE4"/>
    <w:rsid w:val="005E02EB"/>
    <w:pPr>
      <w:spacing w:after="0" w:line="240" w:lineRule="auto"/>
    </w:pPr>
    <w:rPr>
      <w:rFonts w:eastAsiaTheme="minorHAnsi"/>
      <w:kern w:val="0"/>
      <w14:ligatures w14:val="none"/>
    </w:rPr>
  </w:style>
  <w:style w:type="paragraph" w:customStyle="1" w:styleId="F614B3408DA14D23968A139FF08A82BE4">
    <w:name w:val="F614B3408DA14D23968A139FF08A82BE4"/>
    <w:rsid w:val="005E02EB"/>
    <w:pPr>
      <w:spacing w:after="0" w:line="240" w:lineRule="auto"/>
    </w:pPr>
    <w:rPr>
      <w:rFonts w:eastAsiaTheme="minorHAnsi"/>
      <w:kern w:val="0"/>
      <w14:ligatures w14:val="none"/>
    </w:rPr>
  </w:style>
  <w:style w:type="paragraph" w:customStyle="1" w:styleId="32012E01C6EA4F92BF5DE2C871E446254">
    <w:name w:val="32012E01C6EA4F92BF5DE2C871E446254"/>
    <w:rsid w:val="005E02EB"/>
    <w:pPr>
      <w:spacing w:after="0" w:line="240" w:lineRule="auto"/>
    </w:pPr>
    <w:rPr>
      <w:rFonts w:eastAsiaTheme="minorHAnsi"/>
      <w:kern w:val="0"/>
      <w14:ligatures w14:val="none"/>
    </w:rPr>
  </w:style>
  <w:style w:type="paragraph" w:customStyle="1" w:styleId="ACF515A05A3640BB82A69BA2E26DA4764">
    <w:name w:val="ACF515A05A3640BB82A69BA2E26DA4764"/>
    <w:rsid w:val="005E02EB"/>
    <w:pPr>
      <w:spacing w:after="0" w:line="240" w:lineRule="auto"/>
    </w:pPr>
    <w:rPr>
      <w:rFonts w:eastAsiaTheme="minorHAnsi"/>
      <w:kern w:val="0"/>
      <w14:ligatures w14:val="none"/>
    </w:rPr>
  </w:style>
  <w:style w:type="paragraph" w:customStyle="1" w:styleId="E18F79A571374955A9A7CB2766BCC41F4">
    <w:name w:val="E18F79A571374955A9A7CB2766BCC41F4"/>
    <w:rsid w:val="005E02EB"/>
    <w:pPr>
      <w:spacing w:after="0" w:line="240" w:lineRule="auto"/>
    </w:pPr>
    <w:rPr>
      <w:rFonts w:eastAsiaTheme="minorHAnsi"/>
      <w:kern w:val="0"/>
      <w14:ligatures w14:val="none"/>
    </w:rPr>
  </w:style>
  <w:style w:type="paragraph" w:customStyle="1" w:styleId="12D9FD2198CD47BEA30A5909C912AEF84">
    <w:name w:val="12D9FD2198CD47BEA30A5909C912AEF84"/>
    <w:rsid w:val="005E02EB"/>
    <w:pPr>
      <w:spacing w:after="0" w:line="240" w:lineRule="auto"/>
    </w:pPr>
    <w:rPr>
      <w:rFonts w:eastAsiaTheme="minorHAnsi"/>
      <w:kern w:val="0"/>
      <w14:ligatures w14:val="none"/>
    </w:rPr>
  </w:style>
  <w:style w:type="paragraph" w:customStyle="1" w:styleId="7AA0DB39EB3448CEBCE19C2AEBDE77D94">
    <w:name w:val="7AA0DB39EB3448CEBCE19C2AEBDE77D94"/>
    <w:rsid w:val="005E02EB"/>
    <w:pPr>
      <w:spacing w:after="0" w:line="240" w:lineRule="auto"/>
    </w:pPr>
    <w:rPr>
      <w:rFonts w:eastAsiaTheme="minorHAnsi"/>
      <w:kern w:val="0"/>
      <w14:ligatures w14:val="none"/>
    </w:rPr>
  </w:style>
  <w:style w:type="paragraph" w:customStyle="1" w:styleId="65256B2527CC4822995C526D33A35A184">
    <w:name w:val="65256B2527CC4822995C526D33A35A184"/>
    <w:rsid w:val="005E02EB"/>
    <w:pPr>
      <w:spacing w:after="0" w:line="240" w:lineRule="auto"/>
    </w:pPr>
    <w:rPr>
      <w:rFonts w:eastAsiaTheme="minorHAnsi"/>
      <w:kern w:val="0"/>
      <w14:ligatures w14:val="none"/>
    </w:rPr>
  </w:style>
  <w:style w:type="paragraph" w:customStyle="1" w:styleId="EEADAD4B3AFE4A1CB5268D9A3328697C4">
    <w:name w:val="EEADAD4B3AFE4A1CB5268D9A3328697C4"/>
    <w:rsid w:val="005E02EB"/>
    <w:pPr>
      <w:spacing w:after="0" w:line="240" w:lineRule="auto"/>
    </w:pPr>
    <w:rPr>
      <w:rFonts w:eastAsiaTheme="minorHAnsi"/>
      <w:kern w:val="0"/>
      <w14:ligatures w14:val="none"/>
    </w:rPr>
  </w:style>
  <w:style w:type="paragraph" w:customStyle="1" w:styleId="3EC42E8D7535454AA4789494ADC0AACF4">
    <w:name w:val="3EC42E8D7535454AA4789494ADC0AACF4"/>
    <w:rsid w:val="005E02EB"/>
    <w:pPr>
      <w:spacing w:after="0" w:line="240" w:lineRule="auto"/>
    </w:pPr>
    <w:rPr>
      <w:rFonts w:eastAsiaTheme="minorHAnsi"/>
      <w:kern w:val="0"/>
      <w14:ligatures w14:val="none"/>
    </w:rPr>
  </w:style>
  <w:style w:type="paragraph" w:customStyle="1" w:styleId="E9F81126391E40AAA762C52F88E92B2D4">
    <w:name w:val="E9F81126391E40AAA762C52F88E92B2D4"/>
    <w:rsid w:val="005E02EB"/>
    <w:pPr>
      <w:spacing w:after="0" w:line="240" w:lineRule="auto"/>
    </w:pPr>
    <w:rPr>
      <w:rFonts w:eastAsiaTheme="minorHAnsi"/>
      <w:kern w:val="0"/>
      <w14:ligatures w14:val="none"/>
    </w:rPr>
  </w:style>
  <w:style w:type="paragraph" w:customStyle="1" w:styleId="BD7DE0A95A63410081A4B0D48D6E434E4">
    <w:name w:val="BD7DE0A95A63410081A4B0D48D6E434E4"/>
    <w:rsid w:val="005E02EB"/>
    <w:pPr>
      <w:spacing w:after="0" w:line="240" w:lineRule="auto"/>
    </w:pPr>
    <w:rPr>
      <w:rFonts w:eastAsiaTheme="minorHAnsi"/>
      <w:kern w:val="0"/>
      <w14:ligatures w14:val="none"/>
    </w:rPr>
  </w:style>
  <w:style w:type="paragraph" w:customStyle="1" w:styleId="F7E2DBD750E94A0E849518FFEC0ACE263">
    <w:name w:val="F7E2DBD750E94A0E849518FFEC0ACE263"/>
    <w:rsid w:val="005E02EB"/>
    <w:pPr>
      <w:spacing w:after="0" w:line="240" w:lineRule="auto"/>
    </w:pPr>
    <w:rPr>
      <w:rFonts w:eastAsiaTheme="minorHAnsi"/>
      <w:kern w:val="0"/>
      <w14:ligatures w14:val="none"/>
    </w:rPr>
  </w:style>
  <w:style w:type="paragraph" w:customStyle="1" w:styleId="4DBA5282A6A4408E815EB6611F7BEECA3">
    <w:name w:val="4DBA5282A6A4408E815EB6611F7BEECA3"/>
    <w:rsid w:val="005E02EB"/>
    <w:pPr>
      <w:spacing w:after="0" w:line="240" w:lineRule="auto"/>
    </w:pPr>
    <w:rPr>
      <w:rFonts w:eastAsiaTheme="minorHAnsi"/>
      <w:kern w:val="0"/>
      <w14:ligatures w14:val="none"/>
    </w:rPr>
  </w:style>
  <w:style w:type="paragraph" w:customStyle="1" w:styleId="9DE97AA5F33A401DB7DDCF94CC87ED6E3">
    <w:name w:val="9DE97AA5F33A401DB7DDCF94CC87ED6E3"/>
    <w:rsid w:val="005E02EB"/>
    <w:pPr>
      <w:spacing w:after="0" w:line="240" w:lineRule="auto"/>
    </w:pPr>
    <w:rPr>
      <w:rFonts w:eastAsiaTheme="minorHAnsi"/>
      <w:kern w:val="0"/>
      <w14:ligatures w14:val="none"/>
    </w:rPr>
  </w:style>
  <w:style w:type="paragraph" w:customStyle="1" w:styleId="35D711B28E91493ABF4287A7544A1EC93">
    <w:name w:val="35D711B28E91493ABF4287A7544A1EC93"/>
    <w:rsid w:val="005E02EB"/>
    <w:pPr>
      <w:spacing w:after="0" w:line="240" w:lineRule="auto"/>
    </w:pPr>
    <w:rPr>
      <w:rFonts w:eastAsiaTheme="minorHAnsi"/>
      <w:kern w:val="0"/>
      <w14:ligatures w14:val="none"/>
    </w:rPr>
  </w:style>
  <w:style w:type="paragraph" w:customStyle="1" w:styleId="53CDC1694AC04A06989A94555B9742E23">
    <w:name w:val="53CDC1694AC04A06989A94555B9742E23"/>
    <w:rsid w:val="005E02EB"/>
    <w:pPr>
      <w:spacing w:after="0" w:line="240" w:lineRule="auto"/>
    </w:pPr>
    <w:rPr>
      <w:rFonts w:eastAsiaTheme="minorHAnsi"/>
      <w:kern w:val="0"/>
      <w14:ligatures w14:val="none"/>
    </w:rPr>
  </w:style>
  <w:style w:type="paragraph" w:customStyle="1" w:styleId="A87073CB228140D9A190EFC1BD03589C3">
    <w:name w:val="A87073CB228140D9A190EFC1BD03589C3"/>
    <w:rsid w:val="005E02EB"/>
    <w:pPr>
      <w:spacing w:after="0" w:line="240" w:lineRule="auto"/>
    </w:pPr>
    <w:rPr>
      <w:rFonts w:eastAsiaTheme="minorHAnsi"/>
      <w:kern w:val="0"/>
      <w14:ligatures w14:val="none"/>
    </w:rPr>
  </w:style>
  <w:style w:type="paragraph" w:customStyle="1" w:styleId="8C21BA165FB44D06972C1073424256671">
    <w:name w:val="8C21BA165FB44D06972C1073424256671"/>
    <w:rsid w:val="005E02EB"/>
    <w:pPr>
      <w:spacing w:after="0" w:line="240" w:lineRule="auto"/>
    </w:pPr>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Toledo">
      <a:dk1>
        <a:srgbClr val="000000"/>
      </a:dk1>
      <a:lt1>
        <a:srgbClr val="FFFFFF"/>
      </a:lt1>
      <a:dk2>
        <a:srgbClr val="003D7E"/>
      </a:dk2>
      <a:lt2>
        <a:srgbClr val="FFFFFF"/>
      </a:lt2>
      <a:accent1>
        <a:srgbClr val="000E3D"/>
      </a:accent1>
      <a:accent2>
        <a:srgbClr val="102B5E"/>
      </a:accent2>
      <a:accent3>
        <a:srgbClr val="003D7E"/>
      </a:accent3>
      <a:accent4>
        <a:srgbClr val="009CE5"/>
      </a:accent4>
      <a:accent5>
        <a:srgbClr val="AED4E9"/>
      </a:accent5>
      <a:accent6>
        <a:srgbClr val="FFD200"/>
      </a:accent6>
      <a:hlink>
        <a:srgbClr val="A1047C"/>
      </a:hlink>
      <a:folHlink>
        <a:srgbClr val="A1047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utoledo-word-template.dotx</Template>
  <TotalTime>963</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Lammers, Kim</dc:creator>
  <cp:keywords/>
  <dc:description/>
  <cp:lastModifiedBy>Lammers, Kim</cp:lastModifiedBy>
  <cp:revision>9</cp:revision>
  <dcterms:created xsi:type="dcterms:W3CDTF">2026-10-13T20:58:00Z</dcterms:created>
  <dcterms:modified xsi:type="dcterms:W3CDTF">2026-10-14T13:00:00Z</dcterms:modified>
</cp:coreProperties>
</file>